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CD7" w:rsidRDefault="00AD298D">
      <w:pPr>
        <w:pStyle w:val="NLetterHeading"/>
      </w:pPr>
      <w:r>
        <w:rPr>
          <w:noProof/>
        </w:rPr>
        <mc:AlternateContent>
          <mc:Choice Requires="wps">
            <w:drawing>
              <wp:anchor distT="0" distB="0" distL="114300" distR="114300" simplePos="0" relativeHeight="251793408" behindDoc="0" locked="0" layoutInCell="1" allowOverlap="1">
                <wp:simplePos x="0" y="0"/>
                <wp:positionH relativeFrom="page">
                  <wp:posOffset>2261235</wp:posOffset>
                </wp:positionH>
                <wp:positionV relativeFrom="page">
                  <wp:posOffset>1001395</wp:posOffset>
                </wp:positionV>
                <wp:extent cx="1638300" cy="3042285"/>
                <wp:effectExtent l="3810" t="1270" r="0" b="4445"/>
                <wp:wrapNone/>
                <wp:docPr id="20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04228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07C" w:rsidRDefault="00E6115B" w:rsidP="00A1707C">
                            <w:r>
                              <w:t xml:space="preserve"> </w:t>
                            </w:r>
                            <w:r w:rsidR="00A1707C">
                              <w:t xml:space="preserve">There isn’t really one reason why this is the official color of St. Patrick’s day, but the color green has a lot of connections to Ireland and springtime. It’s featured in the Irish flag, Ireland is nicknamed the “Emerald Isle”, it represents spring and it’s the color of shamrocks. </w:t>
                            </w:r>
                          </w:p>
                          <w:p w:rsidR="00A1707C" w:rsidRDefault="00A1707C" w:rsidP="00A1707C">
                            <w:r w:rsidRPr="00A1707C">
                              <w:t>I interviewed some students and a teacher and asked them what they think about St. Patrick’s Day</w:t>
                            </w:r>
                          </w:p>
                          <w:p w:rsidR="00BE0CD7" w:rsidRDefault="00BE0CD7">
                            <w:pPr>
                              <w:pStyle w:val="NewsLtr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26" type="#_x0000_t202" style="position:absolute;left:0;text-align:left;margin-left:178.05pt;margin-top:78.85pt;width:129pt;height:239.5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" filled="f" fillcolor="#d6e3bc" stroked="f">
                <v:fill rotate="t" angle="90" focus="100%" type="gradient"/>
                <v:textbox inset="0,0,0,0">
                  <w:txbxContent>
                    <w:p w:rsidR="00A1707C" w:rsidRDefault="00E6115B" w:rsidP="00A1707C">
                      <w:r>
                        <w:t xml:space="preserve"> </w:t>
                      </w:r>
                      <w:r w:rsidR="00A1707C">
                        <w:t xml:space="preserve">There isn’t really one reason why this is the official color of St. Patrick’s day, but the color green has a lot of connections to Ireland and springtime. It’s featured in the Irish flag, Ireland is nicknamed the “Emerald Isle”, it represents spring and it’s the color of shamrocks. </w:t>
                      </w:r>
                    </w:p>
                    <w:p w:rsidR="00A1707C" w:rsidRDefault="00A1707C" w:rsidP="00A1707C">
                      <w:r w:rsidRPr="00A1707C">
                        <w:t>I interviewed some students and a teacher and asked them what they think about St. Patrick’s Day</w:t>
                      </w:r>
                    </w:p>
                    <w:p w:rsidR="00BE0CD7" w:rsidRDefault="00BE0CD7">
                      <w:pPr>
                        <w:pStyle w:val="NewsLtrBodyText"/>
                      </w:pPr>
                    </w:p>
                  </w:txbxContent>
                </v:textbox>
                <w10:wrap anchorx="page" anchory="page"/>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96520</wp:posOffset>
                </wp:positionH>
                <wp:positionV relativeFrom="paragraph">
                  <wp:posOffset>182245</wp:posOffset>
                </wp:positionV>
                <wp:extent cx="7466330" cy="564515"/>
                <wp:effectExtent l="1270" t="1270" r="0" b="0"/>
                <wp:wrapNone/>
                <wp:docPr id="20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330" cy="56451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agline08Char"/>
                              </w:rPr>
                              <w:id w:val="30894266"/>
                              <w:placeholder>
                                <w:docPart w:val="ABFC810B4C3546F7B6E2138757D27501"/>
                              </w:placeholder>
                            </w:sdtPr>
                            <w:sdtEndPr>
                              <w:rPr>
                                <w:rStyle w:val="DefaultParagraphFont"/>
                              </w:rPr>
                            </w:sdtEndPr>
                            <w:sdtContent>
                              <w:p w:rsidR="00BE0CD7" w:rsidRDefault="00DF6F9E">
                                <w:pPr>
                                  <w:pStyle w:val="Tagline08"/>
                                  <w:rPr>
                                    <w:w w:val="90"/>
                                  </w:rPr>
                                </w:pPr>
                                <w:r>
                                  <w:rPr>
                                    <w:rStyle w:val="Tagline08Char"/>
                                  </w:rPr>
                                  <w:t xml:space="preserve">Why Do We Wear Green on St. Patrick’s Day?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7" type="#_x0000_t202" style="position:absolute;left:0;text-align:left;margin-left:7.6pt;margin-top:14.35pt;width:587.9pt;height:44.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" filled="f" fillcolor="#d6e3bc" stroked="f">
                <v:fill rotate="t" angle="90" focus="100%" type="gradient"/>
                <v:textbox>
                  <w:txbxContent>
                    <w:sdt>
                      <w:sdtPr>
                        <w:rPr>
                          <w:rStyle w:val="Tagline08Char"/>
                        </w:rPr>
                        <w:id w:val="30894266"/>
                        <w:placeholder>
                          <w:docPart w:val="ABFC810B4C3546F7B6E2138757D27501"/>
                        </w:placeholder>
                      </w:sdtPr>
                      <w:sdtEndPr>
                        <w:rPr>
                          <w:rStyle w:val="DefaultParagraphFont"/>
                        </w:rPr>
                      </w:sdtEndPr>
                      <w:sdtContent>
                        <w:p w:rsidR="00BE0CD7" w:rsidRDefault="00DF6F9E">
                          <w:pPr>
                            <w:pStyle w:val="Tagline08"/>
                            <w:rPr>
                              <w:w w:val="90"/>
                            </w:rPr>
                          </w:pPr>
                          <w:r>
                            <w:rPr>
                              <w:rStyle w:val="Tagline08Char"/>
                            </w:rPr>
                            <w:t xml:space="preserve">Why Do We Wear Green on St. Patrick’s Day? </w:t>
                          </w:r>
                        </w:p>
                      </w:sdtContent>
                    </w:sdt>
                  </w:txbxContent>
                </v:textbox>
              </v:shape>
            </w:pict>
          </mc:Fallback>
        </mc:AlternateContent>
      </w:r>
      <w:r>
        <w:rPr>
          <w:noProof/>
        </w:rPr>
        <mc:AlternateContent>
          <mc:Choice Requires="wps">
            <w:drawing>
              <wp:anchor distT="36576" distB="36576" distL="36576" distR="36576" simplePos="0" relativeHeight="251786240" behindDoc="0" locked="0" layoutInCell="1" allowOverlap="1">
                <wp:simplePos x="0" y="0"/>
                <wp:positionH relativeFrom="page">
                  <wp:posOffset>10497185</wp:posOffset>
                </wp:positionH>
                <wp:positionV relativeFrom="page">
                  <wp:posOffset>361315</wp:posOffset>
                </wp:positionV>
                <wp:extent cx="4494530" cy="763270"/>
                <wp:effectExtent l="635" t="0" r="635" b="0"/>
                <wp:wrapNone/>
                <wp:docPr id="20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763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NLetterHeadingChar"/>
                                <w:b w:val="0"/>
                              </w:rPr>
                              <w:id w:val="-1211960762"/>
                            </w:sdtPr>
                            <w:sdtEndPr>
                              <w:rPr>
                                <w:rStyle w:val="DefaultParagraphFont"/>
                                <w:rFonts w:asciiTheme="minorHAnsi" w:hAnsiTheme="minorHAnsi"/>
                                <w:color w:val="4E5D3C" w:themeColor="accent2" w:themeShade="80"/>
                                <w:sz w:val="22"/>
                                <w:u w:val="single"/>
                              </w:rPr>
                            </w:sdtEndPr>
                            <w:sdtContent>
                              <w:p w:rsidR="00BE0CD7" w:rsidRPr="00A1707C" w:rsidRDefault="002062C4" w:rsidP="00E87A9A">
                                <w:pPr>
                                  <w:pStyle w:val="Right-aligned"/>
                                  <w:rPr>
                                    <w:rFonts w:asciiTheme="majorHAnsi" w:hAnsiTheme="majorHAnsi"/>
                                    <w:color w:val="4E5D3C" w:themeColor="accent2" w:themeShade="80"/>
                                    <w:szCs w:val="132"/>
                                    <w:u w:val="single"/>
                                  </w:rPr>
                                </w:pPr>
                                <w:r w:rsidRPr="00A1707C">
                                  <w:rPr>
                                    <w:rStyle w:val="NLetterHeadingChar"/>
                                    <w:color w:val="4E5D3C" w:themeColor="accent2" w:themeShade="80"/>
                                    <w:u w:val="single"/>
                                  </w:rPr>
                                  <w:t xml:space="preserve">Lighthouse Times </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8" type="#_x0000_t202" style="position:absolute;left:0;text-align:left;margin-left:826.55pt;margin-top:28.45pt;width:353.9pt;height:60.1pt;z-index:251786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" filled="f" fillcolor="#fffffe" stroked="f" strokecolor="#212120" insetpen="t">
                <v:textbox inset="0,0,0,0">
                  <w:txbxContent>
                    <w:sdt>
                      <w:sdtPr>
                        <w:rPr>
                          <w:rStyle w:val="NLetterHeadingChar"/>
                          <w:b w:val="0"/>
                        </w:rPr>
                        <w:id w:val="-1211960762"/>
                        <w:placeholder>
                          <w:docPart w:val="A4FF19CE1D3F4E9AADDF85857A3BA156"/>
                        </w:placeholder>
                      </w:sdtPr>
                      <w:sdtEndPr>
                        <w:rPr>
                          <w:rStyle w:val="DefaultParagraphFont"/>
                          <w:color w:val="4E5D3C" w:themeColor="accent2" w:themeShade="80"/>
                          <w:sz w:val="22"/>
                          <w:u w:val="single"/>
                        </w:rPr>
                      </w:sdtEndPr>
                      <w:sdtContent>
                        <w:p w:rsidR="00BE0CD7" w:rsidRPr="00A1707C" w:rsidRDefault="002062C4" w:rsidP="00E87A9A">
                          <w:pPr>
                            <w:pStyle w:val="Right-aligned"/>
                            <w:rPr>
                              <w:rFonts w:asciiTheme="majorHAnsi" w:hAnsiTheme="majorHAnsi"/>
                              <w:color w:val="4E5D3C" w:themeColor="accent2" w:themeShade="80"/>
                              <w:szCs w:val="132"/>
                              <w:u w:val="single"/>
                            </w:rPr>
                          </w:pPr>
                          <w:r w:rsidRPr="00A1707C">
                            <w:rPr>
                              <w:rStyle w:val="NLetterHeadingChar"/>
                              <w:color w:val="4E5D3C" w:themeColor="accent2" w:themeShade="80"/>
                              <w:u w:val="single"/>
                            </w:rPr>
                            <w:t xml:space="preserve">Lighthouse Times </w:t>
                          </w:r>
                        </w:p>
                      </w:sdtContent>
                    </w:sdt>
                  </w:txbxContent>
                </v:textbox>
                <w10:wrap anchorx="page" anchory="page"/>
              </v:shape>
            </w:pict>
          </mc:Fallback>
        </mc:AlternateContent>
      </w:r>
      <w:r>
        <w:rPr>
          <w:noProof/>
        </w:rPr>
        <mc:AlternateContent>
          <mc:Choice Requires="wps">
            <w:drawing>
              <wp:anchor distT="36576" distB="36576" distL="36576" distR="36576" simplePos="0" relativeHeight="251788288" behindDoc="0" locked="0" layoutInCell="1" allowOverlap="1">
                <wp:simplePos x="0" y="0"/>
                <wp:positionH relativeFrom="page">
                  <wp:posOffset>7830820</wp:posOffset>
                </wp:positionH>
                <wp:positionV relativeFrom="page">
                  <wp:posOffset>349885</wp:posOffset>
                </wp:positionV>
                <wp:extent cx="914400" cy="1021715"/>
                <wp:effectExtent l="1270" t="0" r="0" b="0"/>
                <wp:wrapNone/>
                <wp:docPr id="20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17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bottomtextChar"/>
                              </w:rPr>
                              <w:id w:val="-615513758"/>
                              <w:showingPlcHdr/>
                            </w:sdtPr>
                            <w:sdtEndPr>
                              <w:rPr>
                                <w:rStyle w:val="DefaultParagraphFont"/>
                                <w:szCs w:val="72"/>
                              </w:rPr>
                            </w:sdtEndPr>
                            <w:sdtContent>
                              <w:p w:rsidR="00BE0CD7" w:rsidRDefault="00E6115B">
                                <w:pPr>
                                  <w:pStyle w:val="bottomtext"/>
                                  <w:rPr>
                                    <w:szCs w:val="72"/>
                                  </w:rPr>
                                </w:pPr>
                                <w:r>
                                  <w:rPr>
                                    <w:rStyle w:val="PlaceholderText"/>
                                    <w:color w:val="0D0D0D" w:themeColor="text1" w:themeTint="F2"/>
                                  </w:rPr>
                                  <w:t>Issue</w:t>
                                </w:r>
                              </w:p>
                            </w:sdtContent>
                          </w:sdt>
                          <w:sdt>
                            <w:sdtPr>
                              <w:rPr>
                                <w:rStyle w:val="Tagline03Char"/>
                              </w:rPr>
                              <w:id w:val="1144933763"/>
                            </w:sdtPr>
                            <w:sdtEndPr>
                              <w:rPr>
                                <w:rStyle w:val="DefaultParagraphFont"/>
                                <w:caps/>
                                <w:color w:val="808080"/>
                                <w:szCs w:val="72"/>
                              </w:rPr>
                            </w:sdtEndPr>
                            <w:sdtContent>
                              <w:p w:rsidR="00BE0CD7" w:rsidRDefault="002062C4">
                                <w:pPr>
                                  <w:pStyle w:val="Tagline03"/>
                                  <w:rPr>
                                    <w:szCs w:val="72"/>
                                  </w:rPr>
                                </w:pPr>
                                <w:r>
                                  <w:rPr>
                                    <w:rStyle w:val="Tagline03Char"/>
                                  </w:rPr>
                                  <w:t>03</w:t>
                                </w:r>
                              </w:p>
                            </w:sdtContent>
                          </w:sdt>
                          <w:sdt>
                            <w:sdtPr>
                              <w:rPr>
                                <w:rStyle w:val="bottomtextChar"/>
                                <w:b/>
                                <w:sz w:val="28"/>
                                <w:szCs w:val="28"/>
                              </w:rPr>
                              <w:id w:val="-109057675"/>
                            </w:sdtPr>
                            <w:sdtEndPr>
                              <w:rPr>
                                <w:rStyle w:val="DefaultParagraphFont"/>
                              </w:rPr>
                            </w:sdtEndPr>
                            <w:sdtContent>
                              <w:p w:rsidR="00BE0CD7" w:rsidRPr="00456403" w:rsidRDefault="002062C4">
                                <w:pPr>
                                  <w:pStyle w:val="bottomtext"/>
                                  <w:rPr>
                                    <w:b/>
                                    <w:sz w:val="28"/>
                                    <w:szCs w:val="28"/>
                                  </w:rPr>
                                </w:pPr>
                                <w:r w:rsidRPr="00456403">
                                  <w:rPr>
                                    <w:rStyle w:val="bottomtextChar"/>
                                    <w:b/>
                                    <w:sz w:val="28"/>
                                    <w:szCs w:val="28"/>
                                  </w:rPr>
                                  <w:t xml:space="preserve">March </w:t>
                                </w:r>
                              </w:p>
                            </w:sdtContent>
                          </w:sdt>
                          <w:sdt>
                            <w:sdtPr>
                              <w:rPr>
                                <w:rStyle w:val="bottomtextChar"/>
                                <w:b/>
                                <w:sz w:val="28"/>
                                <w:szCs w:val="28"/>
                              </w:rPr>
                              <w:id w:val="-1874607765"/>
                            </w:sdtPr>
                            <w:sdtEndPr>
                              <w:rPr>
                                <w:rStyle w:val="DefaultParagraphFont"/>
                              </w:rPr>
                            </w:sdtEndPr>
                            <w:sdtContent>
                              <w:p w:rsidR="00BE0CD7" w:rsidRPr="00456403" w:rsidRDefault="002062C4">
                                <w:pPr>
                                  <w:pStyle w:val="bottomtext"/>
                                  <w:rPr>
                                    <w:b/>
                                    <w:sz w:val="28"/>
                                    <w:szCs w:val="28"/>
                                  </w:rPr>
                                </w:pPr>
                                <w:r w:rsidRPr="00456403">
                                  <w:rPr>
                                    <w:rStyle w:val="bottomtextChar"/>
                                    <w:b/>
                                    <w:sz w:val="28"/>
                                    <w:szCs w:val="28"/>
                                  </w:rPr>
                                  <w:t>2016</w:t>
                                </w:r>
                              </w:p>
                            </w:sdtContent>
                          </w:sdt>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29" type="#_x0000_t202" style="position:absolute;left:0;text-align:left;margin-left:616.6pt;margin-top:27.55pt;width:1in;height:80.45pt;z-index:251788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" filled="f" fillcolor="#fffffe" stroked="f" strokecolor="#212120" insetpen="t">
                <v:textbox inset="2.88pt,2.88pt,2.88pt,2.88pt">
                  <w:txbxContent>
                    <w:sdt>
                      <w:sdtPr>
                        <w:rPr>
                          <w:rStyle w:val="bottomtextChar"/>
                        </w:rPr>
                        <w:id w:val="-615513758"/>
                        <w:placeholder>
                          <w:docPart w:val="9B656C77348541CF991123921882AFE6"/>
                        </w:placeholder>
                        <w:showingPlcHdr/>
                      </w:sdtPr>
                      <w:sdtEndPr>
                        <w:rPr>
                          <w:rStyle w:val="DefaultParagraphFont"/>
                          <w:szCs w:val="72"/>
                        </w:rPr>
                      </w:sdtEndPr>
                      <w:sdtContent>
                        <w:p w:rsidR="00BE0CD7" w:rsidRDefault="00E6115B">
                          <w:pPr>
                            <w:pStyle w:val="bottomtext"/>
                            <w:rPr>
                              <w:szCs w:val="72"/>
                            </w:rPr>
                          </w:pPr>
                          <w:r>
                            <w:rPr>
                              <w:rStyle w:val="PlaceholderText"/>
                              <w:color w:val="0D0D0D" w:themeColor="text1" w:themeTint="F2"/>
                            </w:rPr>
                            <w:t>Issue</w:t>
                          </w:r>
                        </w:p>
                      </w:sdtContent>
                    </w:sdt>
                    <w:sdt>
                      <w:sdtPr>
                        <w:rPr>
                          <w:rStyle w:val="Tagline03Char"/>
                        </w:rPr>
                        <w:id w:val="1144933763"/>
                        <w:placeholder>
                          <w:docPart w:val="1E24699FDE3648BD95A07CFBBF68AC11"/>
                        </w:placeholder>
                      </w:sdtPr>
                      <w:sdtEndPr>
                        <w:rPr>
                          <w:rStyle w:val="DefaultParagraphFont"/>
                          <w:caps/>
                          <w:color w:val="808080"/>
                          <w:szCs w:val="72"/>
                        </w:rPr>
                      </w:sdtEndPr>
                      <w:sdtContent>
                        <w:p w:rsidR="00BE0CD7" w:rsidRDefault="002062C4">
                          <w:pPr>
                            <w:pStyle w:val="Tagline03"/>
                            <w:rPr>
                              <w:szCs w:val="72"/>
                            </w:rPr>
                          </w:pPr>
                          <w:r>
                            <w:rPr>
                              <w:rStyle w:val="Tagline03Char"/>
                            </w:rPr>
                            <w:t>03</w:t>
                          </w:r>
                        </w:p>
                      </w:sdtContent>
                    </w:sdt>
                    <w:sdt>
                      <w:sdtPr>
                        <w:rPr>
                          <w:rStyle w:val="bottomtextChar"/>
                          <w:b/>
                          <w:sz w:val="28"/>
                          <w:szCs w:val="28"/>
                        </w:rPr>
                        <w:id w:val="-109057675"/>
                        <w:placeholder>
                          <w:docPart w:val="BA4EC790ED9B416CBEA7D60D8B33A7A3"/>
                        </w:placeholder>
                      </w:sdtPr>
                      <w:sdtEndPr>
                        <w:rPr>
                          <w:rStyle w:val="DefaultParagraphFont"/>
                        </w:rPr>
                      </w:sdtEndPr>
                      <w:sdtContent>
                        <w:p w:rsidR="00BE0CD7" w:rsidRPr="00456403" w:rsidRDefault="002062C4">
                          <w:pPr>
                            <w:pStyle w:val="bottomtext"/>
                            <w:rPr>
                              <w:b/>
                              <w:sz w:val="28"/>
                              <w:szCs w:val="28"/>
                            </w:rPr>
                          </w:pPr>
                          <w:r w:rsidRPr="00456403">
                            <w:rPr>
                              <w:rStyle w:val="bottomtextChar"/>
                              <w:b/>
                              <w:sz w:val="28"/>
                              <w:szCs w:val="28"/>
                            </w:rPr>
                            <w:t xml:space="preserve">March </w:t>
                          </w:r>
                        </w:p>
                      </w:sdtContent>
                    </w:sdt>
                    <w:sdt>
                      <w:sdtPr>
                        <w:rPr>
                          <w:rStyle w:val="bottomtextChar"/>
                          <w:b/>
                          <w:sz w:val="28"/>
                          <w:szCs w:val="28"/>
                        </w:rPr>
                        <w:id w:val="-1874607765"/>
                        <w:placeholder>
                          <w:docPart w:val="3F564AAD40C04C17ADEF6DB1FA1E7B51"/>
                        </w:placeholder>
                      </w:sdtPr>
                      <w:sdtEndPr>
                        <w:rPr>
                          <w:rStyle w:val="DefaultParagraphFont"/>
                        </w:rPr>
                      </w:sdtEndPr>
                      <w:sdtContent>
                        <w:p w:rsidR="00BE0CD7" w:rsidRPr="00456403" w:rsidRDefault="002062C4">
                          <w:pPr>
                            <w:pStyle w:val="bottomtext"/>
                            <w:rPr>
                              <w:b/>
                              <w:sz w:val="28"/>
                              <w:szCs w:val="28"/>
                            </w:rPr>
                          </w:pPr>
                          <w:r w:rsidRPr="00456403">
                            <w:rPr>
                              <w:rStyle w:val="bottomtextChar"/>
                              <w:b/>
                              <w:sz w:val="28"/>
                              <w:szCs w:val="28"/>
                            </w:rPr>
                            <w:t>2016</w:t>
                          </w:r>
                        </w:p>
                      </w:sdtContent>
                    </w:sdt>
                  </w:txbxContent>
                </v:textbox>
                <w10:wrap anchorx="page" anchory="page"/>
              </v:shape>
            </w:pict>
          </mc:Fallback>
        </mc:AlternateContent>
      </w:r>
      <w:r>
        <w:rPr>
          <w:noProof/>
        </w:rPr>
        <mc:AlternateContent>
          <mc:Choice Requires="wps">
            <w:drawing>
              <wp:anchor distT="0" distB="0" distL="114300" distR="114300" simplePos="0" relativeHeight="251639790" behindDoc="0" locked="0" layoutInCell="1" allowOverlap="1">
                <wp:simplePos x="0" y="0"/>
                <wp:positionH relativeFrom="column">
                  <wp:posOffset>75565</wp:posOffset>
                </wp:positionH>
                <wp:positionV relativeFrom="paragraph">
                  <wp:posOffset>-34290</wp:posOffset>
                </wp:positionV>
                <wp:extent cx="8190230" cy="8956040"/>
                <wp:effectExtent l="8890" t="3810" r="1905" b="3175"/>
                <wp:wrapNone/>
                <wp:docPr id="20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190230" cy="895604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rgbClr val="D6E3BC">
                                <a:gamma/>
                                <a:tint val="0"/>
                                <a:invGamma/>
                              </a:srgbClr>
                            </a:gs>
                            <a:gs pos="100000">
                              <a:srgbClr val="D6E3BC">
                                <a:alpha val="95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61E47" id="Freeform 117" o:spid="_x0000_s1026" style="position:absolute;margin-left:5.95pt;margin-top:-2.7pt;width:644.9pt;height:705.2pt;flip:x y;z-index:251639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" path="m,l1376,r,3365l1363,3134r-12,-220l1338,2706r-13,-199l1310,2320r-15,-179l1277,1973r-17,-160l1240,1663r-22,-140l1195,1389r-26,-124l1142,1149r-30,-110l1080,937r-34,-95l1008,753,967,671,924,595,877,524,826,458,772,398,714,342,653,291,587,243,517,199,443,159,364,123,280,89,192,57,98,27,,xe" stroked="f">
                <v:fill color2="#d6e3bc" o:opacity2="62259f" rotate="t" focus="100%" type="gradient"/>
                <v:path arrowok="t" o:connecttype="custom" o:connectlocs="0,0;8190230,0;8190230,8956040;8112851,8341227;8041425,7755691;7964046,7202093;7886668,6672449;7797385,6174744;7708102,5698330;7600962,5251194;7499775,4825349;7380731,4426120;7249782,4053506;7112881,3696862;6958124,3366832;6797415,3058095;6618849,2765327;6428378,2493851;6226003,2241006;5999820,2004130;5755779,1785885;5499835,1583609;5220081,1394640;4916519,1218980;4595100,1059288;4249872,910242;3886788,774504;3493943,646751;3077288,529644;2636826,423183;2166602,327368;1666617,236876;1142823,151707;583316,71861;0,0" o:connectangles="0,0,0,0,0,0,0,0,0,0,0,0,0,0,0,0,0,0,0,0,0,0,0,0,0,0,0,0,0,0,0,0,0,0,0"/>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75565</wp:posOffset>
                </wp:positionH>
                <wp:positionV relativeFrom="paragraph">
                  <wp:posOffset>503555</wp:posOffset>
                </wp:positionV>
                <wp:extent cx="3733165" cy="8956040"/>
                <wp:effectExtent l="8890" t="8255" r="1270" b="8255"/>
                <wp:wrapNone/>
                <wp:docPr id="19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733165" cy="895604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82B16" id="Freeform 7" o:spid="_x0000_s1026" style="position:absolute;margin-left:5.95pt;margin-top:39.65pt;width:293.95pt;height:705.2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" path="m,l1376,r,3365l1363,3134r-12,-220l1338,2706r-13,-199l1310,2320r-15,-179l1277,1973r-17,-160l1240,1663r-22,-140l1195,1389r-26,-124l1142,1149r-30,-110l1080,937r-34,-95l1008,753,967,671,924,595,877,524,826,458,772,398,714,342,653,291,587,243,517,199,443,159,364,123,280,89,192,57,98,27,,xe" fillcolor="#d7dfcd [1301]" stroked="f">
                <v:path arrowok="t" o:connecttype="custom" o:connectlocs="0,0;3733165,0;3733165,8956040;3697895,8341227;3665339,7755691;3630069,7202093;3594799,6672449;3554103,6174744;3513407,5698330;3464572,5251194;3418451,4825349;3364189,4426120;3304502,4053506;3242102,3696862;3171562,3366832;3098310,3058095;3016918,2765327;2930100,2493851;2837857,2241006;2734760,2004130;2623525,1785885;2506864,1583609;2379350,1394640;2240984,1218980;2094479,1059288;1937122,910242;1771626,774504;1592564,646751;1402650,529644;1201884,423183;987552,327368;759656,236876;520907,151707;265879,71861;0,0" o:connectangles="0,0,0,0,0,0,0,0,0,0,0,0,0,0,0,0,0,0,0,0,0,0,0,0,0,0,0,0,0,0,0,0,0,0,0"/>
              </v:shape>
            </w:pict>
          </mc:Fallback>
        </mc:AlternateContent>
      </w:r>
      <w:r>
        <w:rPr>
          <w:noProof/>
        </w:rPr>
        <mc:AlternateContent>
          <mc:Choice Requires="wps">
            <w:drawing>
              <wp:anchor distT="0" distB="0" distL="114300" distR="114300" simplePos="0" relativeHeight="251630567" behindDoc="0" locked="0" layoutInCell="1" allowOverlap="1">
                <wp:simplePos x="0" y="0"/>
                <wp:positionH relativeFrom="column">
                  <wp:posOffset>7551420</wp:posOffset>
                </wp:positionH>
                <wp:positionV relativeFrom="paragraph">
                  <wp:posOffset>13970</wp:posOffset>
                </wp:positionV>
                <wp:extent cx="1409700" cy="2534920"/>
                <wp:effectExtent l="7620" t="4445" r="1905" b="3810"/>
                <wp:wrapNone/>
                <wp:docPr id="198"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09700" cy="253492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2">
                                <a:lumMod val="40000"/>
                                <a:lumOff val="60000"/>
                                <a:gamma/>
                                <a:tint val="0"/>
                                <a:invGamma/>
                              </a:schemeClr>
                            </a:gs>
                            <a:gs pos="100000">
                              <a:schemeClr val="accent2">
                                <a:lumMod val="40000"/>
                                <a:lumOff val="60000"/>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C75EE" id="Freeform 193" o:spid="_x0000_s1026" style="position:absolute;margin-left:594.6pt;margin-top:1.1pt;width:111pt;height:199.6pt;flip:x;z-index:251630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" path="m,l1376,r,3365l1363,3134r-12,-220l1338,2706r-13,-199l1310,2320r-15,-179l1277,1973r-17,-160l1240,1663r-22,-140l1195,1389r-26,-124l1142,1149r-30,-110l1080,937r-34,-95l1008,753,967,671,924,595,877,524,826,458,772,398,714,342,653,291,587,243,517,199,443,159,364,123,280,89,192,57,98,27,,xe" fillcolor="#d7dfcd [1301]" stroked="f">
                <v:fill color2="#d7dfcd [1301]" rotate="t" angle="90" focus="100%" type="gradient"/>
                <v:path arrowok="t" o:connecttype="custom" o:connectlocs="0,0;1409700,0;1409700,2534920;1396382,2360903;1384088,2195173;1370769,2038482;1357451,1888572;1342084,1747701;1326716,1612857;1308275,1486299;1290859,1365768;1270369,1252770;1247830,1147306;1224267,1046361;1197630,952949;1169969,865564;1139234,782699;1106451,705860;1071618,634295;1032687,567250;990683,505477;946630,448225;898479,394739;846230,345020;790907,299821;731487,257635;668993,219216;601376,183057;529662,149911;453850,119778;372915,92658;286858,67045;196702,42939;100400,20340;0,0" o:connectangles="0,0,0,0,0,0,0,0,0,0,0,0,0,0,0,0,0,0,0,0,0,0,0,0,0,0,0,0,0,0,0,0,0,0,0"/>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11932920</wp:posOffset>
                </wp:positionH>
                <wp:positionV relativeFrom="paragraph">
                  <wp:posOffset>17780</wp:posOffset>
                </wp:positionV>
                <wp:extent cx="3075305" cy="5125720"/>
                <wp:effectExtent l="7620" t="8255" r="3175" b="0"/>
                <wp:wrapNone/>
                <wp:docPr id="19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512572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100000"/>
                            <a:lumOff val="0"/>
                            <a:alpha val="58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B3CC" id="Freeform 2" o:spid="_x0000_s1026" style="position:absolute;margin-left:939.6pt;margin-top:1.4pt;width:242.15pt;height:40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" path="m,l1376,r,3365l1363,3134r-12,-220l1338,2706r-13,-199l1310,2320r-15,-179l1277,1973r-17,-160l1240,1663r-22,-140l1195,1389r-26,-124l1142,1149r-30,-110l1080,937r-34,-95l1008,753,967,671,924,595,877,524,826,458,772,398,714,342,653,291,587,243,517,199,443,159,364,123,280,89,192,57,98,27,,xe" fillcolor="#9cb084 [3205]" stroked="f">
                <v:fill opacity="38036f"/>
                <v:path arrowok="t" o:connecttype="custom" o:connectlocs="0,0;3075305,0;3075305,5125720;3046251,4773850;3019431,4438736;2990377,4121901;2961322,3818776;2927798,3533929;2894273,3261268;2854044,3005363;2816050,2761643;2771350,2533157;2722181,2319902;2670777,2115788;2612668,1926905;2552324,1750209;2485276,1582652;2413757,1427281;2337768,1282572;2252840,1147004;2161206,1022098;2065103,906331;1960060,798180;1846077,697646;1725389,606252;1595761,520950;1459429,443264;1311922,370149;1155474,303126;990087,242196;813525,187359;625789,135569;429112,86825;219026,41128;0,0" o:connectangles="0,0,0,0,0,0,0,0,0,0,0,0,0,0,0,0,0,0,0,0,0,0,0,0,0,0,0,0,0,0,0,0,0,0,0"/>
              </v:shape>
            </w:pict>
          </mc:Fallback>
        </mc:AlternateContent>
      </w:r>
      <w:r>
        <w:rPr>
          <w:noProof/>
        </w:rPr>
        <mc:AlternateContent>
          <mc:Choice Requires="wps">
            <w:drawing>
              <wp:anchor distT="0" distB="0" distL="114300" distR="114300" simplePos="0" relativeHeight="251657215" behindDoc="0" locked="0" layoutInCell="1" allowOverlap="1">
                <wp:simplePos x="0" y="0"/>
                <wp:positionH relativeFrom="margin">
                  <wp:posOffset>9753600</wp:posOffset>
                </wp:positionH>
                <wp:positionV relativeFrom="margin">
                  <wp:posOffset>17780</wp:posOffset>
                </wp:positionV>
                <wp:extent cx="5258435" cy="5304790"/>
                <wp:effectExtent l="0" t="8255" r="8890" b="1905"/>
                <wp:wrapNone/>
                <wp:docPr id="19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530479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2">
                                <a:lumMod val="40000"/>
                                <a:lumOff val="60000"/>
                                <a:gamma/>
                                <a:tint val="0"/>
                                <a:invGamma/>
                                <a:alpha val="0"/>
                              </a:schemeClr>
                            </a:gs>
                            <a:gs pos="100000">
                              <a:schemeClr val="accent2">
                                <a:lumMod val="40000"/>
                                <a:lumOff val="60000"/>
                                <a:alpha val="56000"/>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2934" id="Freeform 4" o:spid="_x0000_s1026" style="position:absolute;margin-left:768pt;margin-top:1.4pt;width:414.05pt;height:417.7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" path="m,l1376,r,3365l1363,3134r-12,-220l1338,2706r-13,-199l1310,2320r-15,-179l1277,1973r-17,-160l1240,1663r-22,-140l1195,1389r-26,-124l1142,1149r-30,-110l1080,937r-34,-95l1008,753,967,671,924,595,877,524,826,458,772,398,714,342,653,291,587,243,517,199,443,159,364,123,280,89,192,57,98,27,,xe" fillcolor="#d7dfcd [1301]" stroked="f">
                <v:fill opacity="0" color2="#d7dfcd [1301]" o:opacity2="36700f" rotate="t" angle="90" focus="100%" type="gradient"/>
                <v:path arrowok="t" o:connecttype="custom" o:connectlocs="0,0;5258435,0;5258435,5304790;5208755,4940628;5162897,4593806;5113217,4265902;5063537,3952187;5006214,3657389;4948890,3375202;4880103,3110357;4815137,2858123;4738706,2621654;4654632,2400950;4566737,2189704;4467377,1994223;4364195,1811353;4249549,1637943;4127260,1477144;3997328,1327380;3852109,1187075;3695426,1057805;3531100,937994;3351488,826065;3156590,722019;2950227,627431;2728577,539150;2495464,458750;2243242,383080;1975735,313716;1692941,250657;1391039,193905;1070030,140305;733735,89858;374511,42564;0,0" o:connectangles="0,0,0,0,0,0,0,0,0,0,0,0,0,0,0,0,0,0,0,0,0,0,0,0,0,0,0,0,0,0,0,0,0,0,0"/>
                <w10:wrap anchorx="margin" anchory="margin"/>
              </v:shape>
            </w:pict>
          </mc:Fallback>
        </mc:AlternateContent>
      </w:r>
    </w:p>
    <w:p w:rsidR="00BE0CD7" w:rsidRDefault="00AD298D">
      <w:pPr>
        <w:pStyle w:val="paratext05"/>
        <w:rPr>
          <w:color w:val="auto"/>
          <w:szCs w:val="22"/>
        </w:rPr>
      </w:pPr>
      <w:r>
        <w:rPr>
          <w:noProof/>
        </w:rPr>
        <mc:AlternateContent>
          <mc:Choice Requires="wps">
            <w:drawing>
              <wp:anchor distT="0" distB="0" distL="114300" distR="114300" simplePos="0" relativeHeight="251795456" behindDoc="0" locked="0" layoutInCell="1" allowOverlap="1">
                <wp:simplePos x="0" y="0"/>
                <wp:positionH relativeFrom="page">
                  <wp:posOffset>5998210</wp:posOffset>
                </wp:positionH>
                <wp:positionV relativeFrom="page">
                  <wp:posOffset>1249680</wp:posOffset>
                </wp:positionV>
                <wp:extent cx="1638300" cy="2829560"/>
                <wp:effectExtent l="0" t="1905" r="2540" b="0"/>
                <wp:wrapNone/>
                <wp:docPr id="19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82956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CD7" w:rsidRPr="00A1707C" w:rsidRDefault="00A1707C">
                            <w:pPr>
                              <w:pStyle w:val="NewsLtrBodyText"/>
                              <w:rPr>
                                <w:sz w:val="22"/>
                                <w:szCs w:val="22"/>
                              </w:rPr>
                            </w:pPr>
                            <w:r w:rsidRPr="00A1707C">
                              <w:rPr>
                                <w:sz w:val="22"/>
                                <w:szCs w:val="22"/>
                              </w:rPr>
                              <w:t>I asked do you believe in St. Patrick’s Day and they both said yes. I asked do you like getting pinched on St. Patrick’s Day and they said no. I also asked do you celebrate St. Patrick’s Day and they both said yes. Also asked if they wear green and they said yes and finally I asked if they believe leprecha</w:t>
                            </w:r>
                            <w:r>
                              <w:rPr>
                                <w:sz w:val="22"/>
                                <w:szCs w:val="22"/>
                              </w:rPr>
                              <w:t xml:space="preserve">uns made St. Patrick’s Day and </w:t>
                            </w:r>
                            <w:r w:rsidRPr="00A1707C">
                              <w:rPr>
                                <w:sz w:val="22"/>
                                <w:szCs w:val="22"/>
                              </w:rPr>
                              <w:t>they said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0" type="#_x0000_t202" style="position:absolute;margin-left:472.3pt;margin-top:98.4pt;width:129pt;height:222.8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" filled="f" fillcolor="#d6e3bc" stroked="f">
                <v:fill rotate="t" angle="90" focus="100%" type="gradient"/>
                <v:textbox inset="0,0,0,0">
                  <w:txbxContent>
                    <w:p w:rsidR="00BE0CD7" w:rsidRPr="00A1707C" w:rsidRDefault="00A1707C">
                      <w:pPr>
                        <w:pStyle w:val="NewsLtrBodyText"/>
                        <w:rPr>
                          <w:sz w:val="22"/>
                          <w:szCs w:val="22"/>
                        </w:rPr>
                      </w:pPr>
                      <w:r w:rsidRPr="00A1707C">
                        <w:rPr>
                          <w:sz w:val="22"/>
                          <w:szCs w:val="22"/>
                        </w:rPr>
                        <w:t>I asked do you believe in St. Patrick’s Day and they both said yes. I asked do you like getting pinched on St. Patrick’s Day and they said no. I also asked do you celebrate St. Patrick’s Day and they both said yes. Also asked if they wear green and they said yes and finally I asked if they believe leprecha</w:t>
                      </w:r>
                      <w:r>
                        <w:rPr>
                          <w:sz w:val="22"/>
                          <w:szCs w:val="22"/>
                        </w:rPr>
                        <w:t xml:space="preserve">uns made St. Patrick’s Day and </w:t>
                      </w:r>
                      <w:r w:rsidRPr="00A1707C">
                        <w:rPr>
                          <w:sz w:val="22"/>
                          <w:szCs w:val="22"/>
                        </w:rPr>
                        <w:t>they said no.</w:t>
                      </w:r>
                    </w:p>
                  </w:txbxContent>
                </v:textbox>
                <w10:wrap anchorx="page" anchory="page"/>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page">
                  <wp:posOffset>4268470</wp:posOffset>
                </wp:positionH>
                <wp:positionV relativeFrom="page">
                  <wp:posOffset>1124585</wp:posOffset>
                </wp:positionV>
                <wp:extent cx="1638300" cy="2861310"/>
                <wp:effectExtent l="1270" t="635" r="0" b="0"/>
                <wp:wrapNone/>
                <wp:docPr id="19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86131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CD7" w:rsidRPr="00A1707C" w:rsidRDefault="00A1707C">
                            <w:pPr>
                              <w:pStyle w:val="Address"/>
                              <w:rPr>
                                <w:sz w:val="22"/>
                              </w:rPr>
                            </w:pPr>
                            <w:r w:rsidRPr="00A1707C">
                              <w:rPr>
                                <w:sz w:val="22"/>
                              </w:rPr>
                              <w:t xml:space="preserve"> I asked Ms. Ashley why she thinks St. Patrick’s Day is a holiday and she replied “because people with Irish heritage wanted a way to pass on their beliefs in other countries and to keep their culture alive even though they migrated to other countries”. I also asked both Danielle and Austin J. questions about St. Patrick’s and here is the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31" type="#_x0000_t202" style="position:absolute;margin-left:336.1pt;margin-top:88.55pt;width:129pt;height:225.3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" filled="f" fillcolor="#d6e3bc" stroked="f">
                <v:fill rotate="t" angle="90" focus="100%" type="gradient"/>
                <v:textbox inset="0,0,0,0">
                  <w:txbxContent>
                    <w:p w:rsidR="00BE0CD7" w:rsidRPr="00A1707C" w:rsidRDefault="00A1707C">
                      <w:pPr>
                        <w:pStyle w:val="Address"/>
                        <w:rPr>
                          <w:sz w:val="22"/>
                        </w:rPr>
                      </w:pPr>
                      <w:r w:rsidRPr="00A1707C">
                        <w:rPr>
                          <w:sz w:val="22"/>
                        </w:rPr>
                        <w:t xml:space="preserve"> I asked Ms. Ashley why she thinks St. Patrick’s Day is a holiday and she replied “because people with Irish heritage wanted a way to pass on their beliefs in other countries and to keep their culture alive even though they migrated to other countries”. I also asked both Danielle and Austin J. questions about St. Patrick’s and here is the questions.</w:t>
                      </w:r>
                    </w:p>
                  </w:txbxContent>
                </v:textbox>
                <w10:wrap anchorx="page" anchory="page"/>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page">
                  <wp:posOffset>542925</wp:posOffset>
                </wp:positionH>
                <wp:positionV relativeFrom="page">
                  <wp:posOffset>1073785</wp:posOffset>
                </wp:positionV>
                <wp:extent cx="1638300" cy="2781935"/>
                <wp:effectExtent l="0" t="0" r="0" b="1905"/>
                <wp:wrapNone/>
                <wp:docPr id="19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78193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07C" w:rsidRPr="00A1707C" w:rsidRDefault="00A1707C" w:rsidP="00A1707C">
                            <w:pPr>
                              <w:rPr>
                                <w:b/>
                              </w:rPr>
                            </w:pPr>
                            <w:r w:rsidRPr="00A1707C">
                              <w:rPr>
                                <w:b/>
                              </w:rPr>
                              <w:t>By Celebritty</w:t>
                            </w:r>
                          </w:p>
                          <w:p w:rsidR="00A1707C" w:rsidRDefault="00A1707C" w:rsidP="00A1707C">
                            <w:r>
                              <w:t>People thought wearing green made one invisible to leprechauns, fairy creatures who would pinch anyone they could see (anyone not wearing green). People began pinching those who didn’t wear green as a reminder that leprechauns would sneak up and pinch people who weren’t wearing green.</w:t>
                            </w:r>
                          </w:p>
                          <w:p w:rsidR="00BE0CD7" w:rsidRDefault="00BE0CD7">
                            <w:pPr>
                              <w:pStyle w:val="NewsLtr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2" type="#_x0000_t202" style="position:absolute;margin-left:42.75pt;margin-top:84.55pt;width:129pt;height:219.0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" filled="f" fillcolor="#d6e3bc" stroked="f">
                <v:fill rotate="t" angle="90" focus="100%" type="gradient"/>
                <v:textbox inset="0,0,0,0">
                  <w:txbxContent>
                    <w:p w:rsidR="00A1707C" w:rsidRPr="00A1707C" w:rsidRDefault="00A1707C" w:rsidP="00A1707C">
                      <w:pPr>
                        <w:rPr>
                          <w:b/>
                        </w:rPr>
                      </w:pPr>
                      <w:r w:rsidRPr="00A1707C">
                        <w:rPr>
                          <w:b/>
                        </w:rPr>
                        <w:t xml:space="preserve">By </w:t>
                      </w:r>
                      <w:proofErr w:type="spellStart"/>
                      <w:r w:rsidRPr="00A1707C">
                        <w:rPr>
                          <w:b/>
                        </w:rPr>
                        <w:t>Celebritty</w:t>
                      </w:r>
                      <w:proofErr w:type="spellEnd"/>
                    </w:p>
                    <w:p w:rsidR="00A1707C" w:rsidRDefault="00A1707C" w:rsidP="00A1707C">
                      <w:r>
                        <w:t>People thought wearing green made one invisible to leprechauns, fairy creatures who would pinch anyone they could see (anyone not wearing green). People began pinching those who didn’t wear green as a reminder that leprechauns would sneak up and pinch people who weren’t wearing green.</w:t>
                      </w:r>
                    </w:p>
                    <w:p w:rsidR="00BE0CD7" w:rsidRDefault="00BE0CD7">
                      <w:pPr>
                        <w:pStyle w:val="NewsLtrBodyText"/>
                      </w:pPr>
                    </w:p>
                  </w:txbxContent>
                </v:textbox>
                <w10:wrap anchorx="page" anchory="page"/>
              </v:shape>
            </w:pict>
          </mc:Fallback>
        </mc:AlternateContent>
      </w:r>
      <w:r>
        <w:rPr>
          <w:noProof/>
        </w:rPr>
        <mc:AlternateContent>
          <mc:Choice Requires="wps">
            <w:drawing>
              <wp:anchor distT="36576" distB="36576" distL="36576" distR="36576" simplePos="0" relativeHeight="251780096" behindDoc="0" locked="0" layoutInCell="1" allowOverlap="1">
                <wp:simplePos x="0" y="0"/>
                <wp:positionH relativeFrom="page">
                  <wp:posOffset>7963535</wp:posOffset>
                </wp:positionH>
                <wp:positionV relativeFrom="page">
                  <wp:posOffset>1294130</wp:posOffset>
                </wp:positionV>
                <wp:extent cx="1840230" cy="8263255"/>
                <wp:effectExtent l="635" t="0" r="0" b="0"/>
                <wp:wrapNone/>
                <wp:docPr id="19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82632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0CD7" w:rsidRDefault="00A1707C" w:rsidP="00DF6F9E">
                            <w:pPr>
                              <w:pStyle w:val="Address"/>
                              <w:rPr>
                                <w:sz w:val="36"/>
                                <w:szCs w:val="36"/>
                              </w:rPr>
                            </w:pPr>
                            <w:r w:rsidRPr="00A1707C">
                              <w:rPr>
                                <w:sz w:val="36"/>
                                <w:szCs w:val="36"/>
                              </w:rPr>
                              <w:t>March Birthdays</w:t>
                            </w:r>
                          </w:p>
                          <w:p w:rsidR="00A1707C" w:rsidRPr="00A1707C" w:rsidRDefault="00A1707C" w:rsidP="00A1707C">
                            <w:pPr>
                              <w:pStyle w:val="Address"/>
                              <w:numPr>
                                <w:ilvl w:val="0"/>
                                <w:numId w:val="3"/>
                              </w:numPr>
                              <w:rPr>
                                <w:sz w:val="28"/>
                                <w:szCs w:val="28"/>
                              </w:rPr>
                            </w:pPr>
                            <w:r w:rsidRPr="00A1707C">
                              <w:rPr>
                                <w:sz w:val="28"/>
                                <w:szCs w:val="28"/>
                              </w:rPr>
                              <w:t>Cheyenne</w:t>
                            </w:r>
                          </w:p>
                          <w:p w:rsidR="00A1707C" w:rsidRPr="00A1707C" w:rsidRDefault="00A1707C" w:rsidP="00A1707C">
                            <w:pPr>
                              <w:pStyle w:val="Address"/>
                              <w:numPr>
                                <w:ilvl w:val="0"/>
                                <w:numId w:val="3"/>
                              </w:numPr>
                              <w:rPr>
                                <w:sz w:val="28"/>
                                <w:szCs w:val="28"/>
                              </w:rPr>
                            </w:pPr>
                            <w:r w:rsidRPr="00A1707C">
                              <w:rPr>
                                <w:sz w:val="28"/>
                                <w:szCs w:val="28"/>
                              </w:rPr>
                              <w:t xml:space="preserve">Martisha </w:t>
                            </w:r>
                          </w:p>
                          <w:p w:rsidR="00A1707C" w:rsidRPr="00A1707C" w:rsidRDefault="00A1707C" w:rsidP="00A1707C">
                            <w:pPr>
                              <w:pStyle w:val="Address"/>
                              <w:numPr>
                                <w:ilvl w:val="0"/>
                                <w:numId w:val="3"/>
                              </w:numPr>
                              <w:rPr>
                                <w:sz w:val="28"/>
                                <w:szCs w:val="28"/>
                              </w:rPr>
                            </w:pPr>
                            <w:r w:rsidRPr="00A1707C">
                              <w:rPr>
                                <w:sz w:val="28"/>
                                <w:szCs w:val="28"/>
                              </w:rPr>
                              <w:t>Alexus</w:t>
                            </w:r>
                          </w:p>
                          <w:p w:rsidR="00A1707C" w:rsidRPr="00A1707C" w:rsidRDefault="00A1707C" w:rsidP="00A1707C">
                            <w:pPr>
                              <w:pStyle w:val="Address"/>
                              <w:numPr>
                                <w:ilvl w:val="0"/>
                                <w:numId w:val="3"/>
                              </w:numPr>
                              <w:rPr>
                                <w:sz w:val="28"/>
                                <w:szCs w:val="28"/>
                              </w:rPr>
                            </w:pPr>
                            <w:r w:rsidRPr="00A1707C">
                              <w:rPr>
                                <w:sz w:val="28"/>
                                <w:szCs w:val="28"/>
                              </w:rPr>
                              <w:t xml:space="preserve">Marke’a </w:t>
                            </w:r>
                          </w:p>
                          <w:p w:rsidR="00A1707C" w:rsidRPr="00A1707C" w:rsidRDefault="00A1707C" w:rsidP="00A1707C">
                            <w:pPr>
                              <w:pStyle w:val="Address"/>
                              <w:numPr>
                                <w:ilvl w:val="0"/>
                                <w:numId w:val="3"/>
                              </w:numPr>
                              <w:rPr>
                                <w:sz w:val="28"/>
                                <w:szCs w:val="28"/>
                              </w:rPr>
                            </w:pPr>
                            <w:r w:rsidRPr="00A1707C">
                              <w:rPr>
                                <w:sz w:val="28"/>
                                <w:szCs w:val="28"/>
                              </w:rPr>
                              <w:t>Jaquan</w:t>
                            </w:r>
                          </w:p>
                          <w:p w:rsidR="00A1707C" w:rsidRPr="00A1707C" w:rsidRDefault="00A1707C" w:rsidP="00A1707C">
                            <w:pPr>
                              <w:pStyle w:val="Address"/>
                              <w:numPr>
                                <w:ilvl w:val="0"/>
                                <w:numId w:val="3"/>
                              </w:numPr>
                              <w:rPr>
                                <w:sz w:val="28"/>
                                <w:szCs w:val="28"/>
                              </w:rPr>
                            </w:pPr>
                            <w:r w:rsidRPr="00A1707C">
                              <w:rPr>
                                <w:sz w:val="28"/>
                                <w:szCs w:val="28"/>
                              </w:rPr>
                              <w:t>Ky’asha</w:t>
                            </w:r>
                          </w:p>
                          <w:p w:rsidR="00A1707C" w:rsidRPr="00A1707C" w:rsidRDefault="00A1707C" w:rsidP="00A1707C">
                            <w:pPr>
                              <w:pStyle w:val="Address"/>
                              <w:numPr>
                                <w:ilvl w:val="0"/>
                                <w:numId w:val="3"/>
                              </w:numPr>
                              <w:rPr>
                                <w:sz w:val="28"/>
                                <w:szCs w:val="28"/>
                              </w:rPr>
                            </w:pPr>
                            <w:r w:rsidRPr="00A1707C">
                              <w:rPr>
                                <w:sz w:val="28"/>
                                <w:szCs w:val="28"/>
                              </w:rPr>
                              <w:t>Mr. G</w:t>
                            </w:r>
                          </w:p>
                          <w:p w:rsidR="00A1707C" w:rsidRPr="00A1707C" w:rsidRDefault="00A1707C" w:rsidP="00A1707C">
                            <w:pPr>
                              <w:pStyle w:val="Address"/>
                              <w:numPr>
                                <w:ilvl w:val="0"/>
                                <w:numId w:val="3"/>
                              </w:numPr>
                              <w:rPr>
                                <w:sz w:val="28"/>
                                <w:szCs w:val="28"/>
                              </w:rPr>
                            </w:pPr>
                            <w:r w:rsidRPr="00A1707C">
                              <w:rPr>
                                <w:sz w:val="28"/>
                                <w:szCs w:val="28"/>
                              </w:rPr>
                              <w:t>Ms. Debbie</w:t>
                            </w:r>
                          </w:p>
                          <w:p w:rsidR="00A1707C" w:rsidRDefault="00A1707C" w:rsidP="00DF6F9E">
                            <w:pPr>
                              <w:pStyle w:val="Address"/>
                              <w:rPr>
                                <w:sz w:val="36"/>
                                <w:szCs w:val="36"/>
                              </w:rPr>
                            </w:pPr>
                            <w:r>
                              <w:rPr>
                                <w:sz w:val="36"/>
                                <w:szCs w:val="36"/>
                              </w:rPr>
                              <w:t>Important Dates</w:t>
                            </w:r>
                          </w:p>
                          <w:p w:rsidR="00A1707C" w:rsidRDefault="00A1707C" w:rsidP="00A1707C">
                            <w:pPr>
                              <w:pStyle w:val="Address"/>
                              <w:numPr>
                                <w:ilvl w:val="0"/>
                                <w:numId w:val="4"/>
                              </w:numPr>
                              <w:rPr>
                                <w:sz w:val="28"/>
                                <w:szCs w:val="28"/>
                              </w:rPr>
                            </w:pPr>
                            <w:r>
                              <w:rPr>
                                <w:sz w:val="28"/>
                                <w:szCs w:val="28"/>
                              </w:rPr>
                              <w:t xml:space="preserve">March 28-April 1 is SPRING BREAK! </w:t>
                            </w:r>
                          </w:p>
                          <w:p w:rsidR="00A1707C" w:rsidRDefault="00A1707C" w:rsidP="00A1707C">
                            <w:pPr>
                              <w:pStyle w:val="Address"/>
                              <w:numPr>
                                <w:ilvl w:val="0"/>
                                <w:numId w:val="4"/>
                              </w:numPr>
                              <w:rPr>
                                <w:sz w:val="28"/>
                                <w:szCs w:val="28"/>
                              </w:rPr>
                            </w:pPr>
                            <w:r>
                              <w:rPr>
                                <w:sz w:val="28"/>
                                <w:szCs w:val="28"/>
                              </w:rPr>
                              <w:t>OGT Testing March 14-25</w:t>
                            </w:r>
                          </w:p>
                          <w:p w:rsidR="00A1707C" w:rsidRDefault="00A1707C" w:rsidP="00A1707C">
                            <w:pPr>
                              <w:pStyle w:val="Address"/>
                              <w:numPr>
                                <w:ilvl w:val="0"/>
                                <w:numId w:val="4"/>
                              </w:numPr>
                              <w:rPr>
                                <w:sz w:val="28"/>
                                <w:szCs w:val="28"/>
                              </w:rPr>
                            </w:pPr>
                            <w:r>
                              <w:rPr>
                                <w:sz w:val="28"/>
                                <w:szCs w:val="28"/>
                              </w:rPr>
                              <w:t>AIR Testing April 11-15</w:t>
                            </w:r>
                          </w:p>
                          <w:p w:rsidR="00A1707C" w:rsidRPr="00A1707C" w:rsidRDefault="00456403" w:rsidP="00A1707C">
                            <w:pPr>
                              <w:pStyle w:val="Address"/>
                              <w:numPr>
                                <w:ilvl w:val="0"/>
                                <w:numId w:val="4"/>
                              </w:numPr>
                              <w:rPr>
                                <w:sz w:val="28"/>
                                <w:szCs w:val="28"/>
                              </w:rPr>
                            </w:pPr>
                            <w:r>
                              <w:rPr>
                                <w:sz w:val="28"/>
                                <w:szCs w:val="28"/>
                              </w:rPr>
                              <w:t>Dr. Greenfield comes every Tuesday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3" type="#_x0000_t202" style="position:absolute;margin-left:627.05pt;margin-top:101.9pt;width:144.9pt;height:650.65pt;z-index:251780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" filled="f" fillcolor="#fffffe" stroked="f" strokecolor="#212120" insetpen="t">
                <v:textbox inset="2.88pt,2.88pt,2.88pt,2.88pt">
                  <w:txbxContent>
                    <w:p w:rsidR="00BE0CD7" w:rsidRDefault="00A1707C" w:rsidP="00DF6F9E">
                      <w:pPr>
                        <w:pStyle w:val="Address"/>
                        <w:rPr>
                          <w:sz w:val="36"/>
                          <w:szCs w:val="36"/>
                        </w:rPr>
                      </w:pPr>
                      <w:r w:rsidRPr="00A1707C">
                        <w:rPr>
                          <w:sz w:val="36"/>
                          <w:szCs w:val="36"/>
                        </w:rPr>
                        <w:t>March Birthdays</w:t>
                      </w:r>
                    </w:p>
                    <w:p w:rsidR="00A1707C" w:rsidRPr="00A1707C" w:rsidRDefault="00A1707C" w:rsidP="00A1707C">
                      <w:pPr>
                        <w:pStyle w:val="Address"/>
                        <w:numPr>
                          <w:ilvl w:val="0"/>
                          <w:numId w:val="3"/>
                        </w:numPr>
                        <w:rPr>
                          <w:sz w:val="28"/>
                          <w:szCs w:val="28"/>
                        </w:rPr>
                      </w:pPr>
                      <w:r w:rsidRPr="00A1707C">
                        <w:rPr>
                          <w:sz w:val="28"/>
                          <w:szCs w:val="28"/>
                        </w:rPr>
                        <w:t>Cheyenne</w:t>
                      </w:r>
                    </w:p>
                    <w:p w:rsidR="00A1707C" w:rsidRPr="00A1707C" w:rsidRDefault="00A1707C" w:rsidP="00A1707C">
                      <w:pPr>
                        <w:pStyle w:val="Address"/>
                        <w:numPr>
                          <w:ilvl w:val="0"/>
                          <w:numId w:val="3"/>
                        </w:numPr>
                        <w:rPr>
                          <w:sz w:val="28"/>
                          <w:szCs w:val="28"/>
                        </w:rPr>
                      </w:pPr>
                      <w:proofErr w:type="spellStart"/>
                      <w:r w:rsidRPr="00A1707C">
                        <w:rPr>
                          <w:sz w:val="28"/>
                          <w:szCs w:val="28"/>
                        </w:rPr>
                        <w:t>Martisha</w:t>
                      </w:r>
                      <w:proofErr w:type="spellEnd"/>
                      <w:r w:rsidRPr="00A1707C">
                        <w:rPr>
                          <w:sz w:val="28"/>
                          <w:szCs w:val="28"/>
                        </w:rPr>
                        <w:t xml:space="preserve"> </w:t>
                      </w:r>
                    </w:p>
                    <w:p w:rsidR="00A1707C" w:rsidRPr="00A1707C" w:rsidRDefault="00A1707C" w:rsidP="00A1707C">
                      <w:pPr>
                        <w:pStyle w:val="Address"/>
                        <w:numPr>
                          <w:ilvl w:val="0"/>
                          <w:numId w:val="3"/>
                        </w:numPr>
                        <w:rPr>
                          <w:sz w:val="28"/>
                          <w:szCs w:val="28"/>
                        </w:rPr>
                      </w:pPr>
                      <w:r w:rsidRPr="00A1707C">
                        <w:rPr>
                          <w:sz w:val="28"/>
                          <w:szCs w:val="28"/>
                        </w:rPr>
                        <w:t>Alexus</w:t>
                      </w:r>
                    </w:p>
                    <w:p w:rsidR="00A1707C" w:rsidRPr="00A1707C" w:rsidRDefault="00A1707C" w:rsidP="00A1707C">
                      <w:pPr>
                        <w:pStyle w:val="Address"/>
                        <w:numPr>
                          <w:ilvl w:val="0"/>
                          <w:numId w:val="3"/>
                        </w:numPr>
                        <w:rPr>
                          <w:sz w:val="28"/>
                          <w:szCs w:val="28"/>
                        </w:rPr>
                      </w:pPr>
                      <w:proofErr w:type="spellStart"/>
                      <w:r w:rsidRPr="00A1707C">
                        <w:rPr>
                          <w:sz w:val="28"/>
                          <w:szCs w:val="28"/>
                        </w:rPr>
                        <w:t>Marke’a</w:t>
                      </w:r>
                      <w:proofErr w:type="spellEnd"/>
                      <w:r w:rsidRPr="00A1707C">
                        <w:rPr>
                          <w:sz w:val="28"/>
                          <w:szCs w:val="28"/>
                        </w:rPr>
                        <w:t xml:space="preserve"> </w:t>
                      </w:r>
                    </w:p>
                    <w:p w:rsidR="00A1707C" w:rsidRPr="00A1707C" w:rsidRDefault="00A1707C" w:rsidP="00A1707C">
                      <w:pPr>
                        <w:pStyle w:val="Address"/>
                        <w:numPr>
                          <w:ilvl w:val="0"/>
                          <w:numId w:val="3"/>
                        </w:numPr>
                        <w:rPr>
                          <w:sz w:val="28"/>
                          <w:szCs w:val="28"/>
                        </w:rPr>
                      </w:pPr>
                      <w:r w:rsidRPr="00A1707C">
                        <w:rPr>
                          <w:sz w:val="28"/>
                          <w:szCs w:val="28"/>
                        </w:rPr>
                        <w:t>Jaquan</w:t>
                      </w:r>
                    </w:p>
                    <w:p w:rsidR="00A1707C" w:rsidRPr="00A1707C" w:rsidRDefault="00A1707C" w:rsidP="00A1707C">
                      <w:pPr>
                        <w:pStyle w:val="Address"/>
                        <w:numPr>
                          <w:ilvl w:val="0"/>
                          <w:numId w:val="3"/>
                        </w:numPr>
                        <w:rPr>
                          <w:sz w:val="28"/>
                          <w:szCs w:val="28"/>
                        </w:rPr>
                      </w:pPr>
                      <w:proofErr w:type="spellStart"/>
                      <w:r w:rsidRPr="00A1707C">
                        <w:rPr>
                          <w:sz w:val="28"/>
                          <w:szCs w:val="28"/>
                        </w:rPr>
                        <w:t>Ky’asha</w:t>
                      </w:r>
                      <w:proofErr w:type="spellEnd"/>
                    </w:p>
                    <w:p w:rsidR="00A1707C" w:rsidRPr="00A1707C" w:rsidRDefault="00A1707C" w:rsidP="00A1707C">
                      <w:pPr>
                        <w:pStyle w:val="Address"/>
                        <w:numPr>
                          <w:ilvl w:val="0"/>
                          <w:numId w:val="3"/>
                        </w:numPr>
                        <w:rPr>
                          <w:sz w:val="28"/>
                          <w:szCs w:val="28"/>
                        </w:rPr>
                      </w:pPr>
                      <w:r w:rsidRPr="00A1707C">
                        <w:rPr>
                          <w:sz w:val="28"/>
                          <w:szCs w:val="28"/>
                        </w:rPr>
                        <w:t>Mr. G</w:t>
                      </w:r>
                    </w:p>
                    <w:p w:rsidR="00A1707C" w:rsidRPr="00A1707C" w:rsidRDefault="00A1707C" w:rsidP="00A1707C">
                      <w:pPr>
                        <w:pStyle w:val="Address"/>
                        <w:numPr>
                          <w:ilvl w:val="0"/>
                          <w:numId w:val="3"/>
                        </w:numPr>
                        <w:rPr>
                          <w:sz w:val="28"/>
                          <w:szCs w:val="28"/>
                        </w:rPr>
                      </w:pPr>
                      <w:r w:rsidRPr="00A1707C">
                        <w:rPr>
                          <w:sz w:val="28"/>
                          <w:szCs w:val="28"/>
                        </w:rPr>
                        <w:t>Ms. Debbie</w:t>
                      </w:r>
                    </w:p>
                    <w:p w:rsidR="00A1707C" w:rsidRDefault="00A1707C" w:rsidP="00DF6F9E">
                      <w:pPr>
                        <w:pStyle w:val="Address"/>
                        <w:rPr>
                          <w:sz w:val="36"/>
                          <w:szCs w:val="36"/>
                        </w:rPr>
                      </w:pPr>
                      <w:r>
                        <w:rPr>
                          <w:sz w:val="36"/>
                          <w:szCs w:val="36"/>
                        </w:rPr>
                        <w:t>Important Dates</w:t>
                      </w:r>
                    </w:p>
                    <w:p w:rsidR="00A1707C" w:rsidRDefault="00A1707C" w:rsidP="00A1707C">
                      <w:pPr>
                        <w:pStyle w:val="Address"/>
                        <w:numPr>
                          <w:ilvl w:val="0"/>
                          <w:numId w:val="4"/>
                        </w:numPr>
                        <w:rPr>
                          <w:sz w:val="28"/>
                          <w:szCs w:val="28"/>
                        </w:rPr>
                      </w:pPr>
                      <w:r>
                        <w:rPr>
                          <w:sz w:val="28"/>
                          <w:szCs w:val="28"/>
                        </w:rPr>
                        <w:t xml:space="preserve">March 28-April 1 is SPRING BREAK! </w:t>
                      </w:r>
                    </w:p>
                    <w:p w:rsidR="00A1707C" w:rsidRDefault="00A1707C" w:rsidP="00A1707C">
                      <w:pPr>
                        <w:pStyle w:val="Address"/>
                        <w:numPr>
                          <w:ilvl w:val="0"/>
                          <w:numId w:val="4"/>
                        </w:numPr>
                        <w:rPr>
                          <w:sz w:val="28"/>
                          <w:szCs w:val="28"/>
                        </w:rPr>
                      </w:pPr>
                      <w:r>
                        <w:rPr>
                          <w:sz w:val="28"/>
                          <w:szCs w:val="28"/>
                        </w:rPr>
                        <w:t>OGT Testing March 14-25</w:t>
                      </w:r>
                    </w:p>
                    <w:p w:rsidR="00A1707C" w:rsidRDefault="00A1707C" w:rsidP="00A1707C">
                      <w:pPr>
                        <w:pStyle w:val="Address"/>
                        <w:numPr>
                          <w:ilvl w:val="0"/>
                          <w:numId w:val="4"/>
                        </w:numPr>
                        <w:rPr>
                          <w:sz w:val="28"/>
                          <w:szCs w:val="28"/>
                        </w:rPr>
                      </w:pPr>
                      <w:r>
                        <w:rPr>
                          <w:sz w:val="28"/>
                          <w:szCs w:val="28"/>
                        </w:rPr>
                        <w:t>AIR Testing April 11-15</w:t>
                      </w:r>
                    </w:p>
                    <w:p w:rsidR="00A1707C" w:rsidRPr="00A1707C" w:rsidRDefault="00456403" w:rsidP="00A1707C">
                      <w:pPr>
                        <w:pStyle w:val="Address"/>
                        <w:numPr>
                          <w:ilvl w:val="0"/>
                          <w:numId w:val="4"/>
                        </w:numPr>
                        <w:rPr>
                          <w:sz w:val="28"/>
                          <w:szCs w:val="28"/>
                        </w:rPr>
                      </w:pPr>
                      <w:r>
                        <w:rPr>
                          <w:sz w:val="28"/>
                          <w:szCs w:val="28"/>
                        </w:rPr>
                        <w:t>Dr. Greenfield comes every Tuesday</w:t>
                      </w:r>
                    </w:p>
                  </w:txbxContent>
                </v:textbox>
                <w10:wrap anchorx="page" anchory="page"/>
              </v:shape>
            </w:pict>
          </mc:Fallback>
        </mc:AlternateContent>
      </w:r>
    </w:p>
    <w:bookmarkStart w:id="0" w:name="_GoBack"/>
    <w:bookmarkEnd w:id="0"/>
    <w:p w:rsidR="00BE0CD7" w:rsidRDefault="00AD298D" w:rsidP="00857C88">
      <w:pPr>
        <w:ind w:right="90"/>
      </w:pPr>
      <w:r>
        <w:rPr>
          <w:noProof/>
        </w:rPr>
        <mc:AlternateContent>
          <mc:Choice Requires="wps">
            <w:drawing>
              <wp:anchor distT="0" distB="0" distL="114300" distR="114300" simplePos="0" relativeHeight="251816960" behindDoc="0" locked="0" layoutInCell="1" allowOverlap="1">
                <wp:simplePos x="0" y="0"/>
                <wp:positionH relativeFrom="column">
                  <wp:posOffset>408940</wp:posOffset>
                </wp:positionH>
                <wp:positionV relativeFrom="paragraph">
                  <wp:posOffset>3326765</wp:posOffset>
                </wp:positionV>
                <wp:extent cx="2081530" cy="3533140"/>
                <wp:effectExtent l="0" t="0" r="0" b="4445"/>
                <wp:wrapNone/>
                <wp:docPr id="15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353314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403" w:rsidRPr="00AD298D" w:rsidRDefault="00AD298D" w:rsidP="00A1707C">
                            <w:pPr>
                              <w:rPr>
                                <w:b/>
                                <w:sz w:val="24"/>
                                <w:szCs w:val="24"/>
                              </w:rPr>
                            </w:pPr>
                            <w:r w:rsidRPr="00AD298D">
                              <w:rPr>
                                <w:b/>
                                <w:sz w:val="24"/>
                                <w:szCs w:val="24"/>
                              </w:rPr>
                              <w:t xml:space="preserve">By Danielle </w:t>
                            </w:r>
                          </w:p>
                          <w:p w:rsidR="001D58DA" w:rsidRDefault="001D58DA" w:rsidP="00A1707C">
                            <w:pPr>
                              <w:rPr>
                                <w:sz w:val="32"/>
                                <w:szCs w:val="32"/>
                              </w:rPr>
                            </w:pPr>
                            <w:r w:rsidRPr="001D58DA">
                              <w:t>This month’s teacher feature is Mr. Paul. As you all know Mr. Paul and his wife just had a beautiful baby boy January 13, 2016. Mr. Paul and his wife name their son Neal Schick. As I interviewed Mr. Paul he said since the baby has</w:t>
                            </w:r>
                            <w:r>
                              <w:rPr>
                                <w:sz w:val="32"/>
                                <w:szCs w:val="32"/>
                              </w:rPr>
                              <w:t xml:space="preserve"> </w:t>
                            </w:r>
                            <w:r w:rsidRPr="001D58DA">
                              <w:t>been born he’s got very little sleep, but having a baby is</w:t>
                            </w:r>
                            <w:r>
                              <w:rPr>
                                <w:sz w:val="32"/>
                                <w:szCs w:val="32"/>
                              </w:rPr>
                              <w:t xml:space="preserve"> </w:t>
                            </w:r>
                            <w:r w:rsidRPr="001D58DA">
                              <w:t>wonderful and wouldn’t trade him for the</w:t>
                            </w:r>
                            <w:r>
                              <w:rPr>
                                <w:sz w:val="32"/>
                                <w:szCs w:val="32"/>
                              </w:rPr>
                              <w:t xml:space="preserve"> </w:t>
                            </w:r>
                            <w:r w:rsidRPr="001D58DA">
                              <w:t>world.</w:t>
                            </w:r>
                            <w:r>
                              <w:rPr>
                                <w:sz w:val="32"/>
                                <w:szCs w:val="32"/>
                              </w:rPr>
                              <w:t xml:space="preserve"> </w:t>
                            </w:r>
                          </w:p>
                          <w:p w:rsidR="007308CB" w:rsidRPr="001D58DA" w:rsidRDefault="007308CB" w:rsidP="007308CB">
                            <w:r w:rsidRPr="001D58DA">
                              <w:t xml:space="preserve">“I love being a father.” Said Mr. Paul. </w:t>
                            </w:r>
                          </w:p>
                          <w:p w:rsidR="001D58DA" w:rsidRDefault="001D58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4" type="#_x0000_t202" style="position:absolute;margin-left:32.2pt;margin-top:261.95pt;width:163.9pt;height:278.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" filled="f" fillcolor="#d6e3bc" stroked="f">
                <v:fill rotate="t" angle="90" focus="100%" type="gradient"/>
                <v:textbox>
                  <w:txbxContent>
                    <w:p w:rsidR="00456403" w:rsidRPr="00AD298D" w:rsidRDefault="00AD298D" w:rsidP="00A1707C">
                      <w:pPr>
                        <w:rPr>
                          <w:b/>
                          <w:sz w:val="24"/>
                          <w:szCs w:val="24"/>
                        </w:rPr>
                      </w:pPr>
                      <w:r w:rsidRPr="00AD298D">
                        <w:rPr>
                          <w:b/>
                          <w:sz w:val="24"/>
                          <w:szCs w:val="24"/>
                        </w:rPr>
                        <w:t xml:space="preserve">By Danielle </w:t>
                      </w:r>
                    </w:p>
                    <w:p w:rsidR="001D58DA" w:rsidRDefault="001D58DA" w:rsidP="00A1707C">
                      <w:pPr>
                        <w:rPr>
                          <w:sz w:val="32"/>
                          <w:szCs w:val="32"/>
                        </w:rPr>
                      </w:pPr>
                      <w:r w:rsidRPr="001D58DA">
                        <w:t>This month’s teacher feature is Mr. Paul. As you all know Mr. Paul and his wife just had a beautiful baby boy January 13, 2016. Mr. Paul and his wife name their son Neal Schick. As I interviewed Mr. Paul he said since the baby has</w:t>
                      </w:r>
                      <w:r>
                        <w:rPr>
                          <w:sz w:val="32"/>
                          <w:szCs w:val="32"/>
                        </w:rPr>
                        <w:t xml:space="preserve"> </w:t>
                      </w:r>
                      <w:r w:rsidRPr="001D58DA">
                        <w:t>been born he’s got very little sleep, but having a baby is</w:t>
                      </w:r>
                      <w:r>
                        <w:rPr>
                          <w:sz w:val="32"/>
                          <w:szCs w:val="32"/>
                        </w:rPr>
                        <w:t xml:space="preserve"> </w:t>
                      </w:r>
                      <w:r w:rsidRPr="001D58DA">
                        <w:t>wonderful and wouldn’t trade him for the</w:t>
                      </w:r>
                      <w:r>
                        <w:rPr>
                          <w:sz w:val="32"/>
                          <w:szCs w:val="32"/>
                        </w:rPr>
                        <w:t xml:space="preserve"> </w:t>
                      </w:r>
                      <w:r w:rsidRPr="001D58DA">
                        <w:t>world.</w:t>
                      </w:r>
                      <w:r>
                        <w:rPr>
                          <w:sz w:val="32"/>
                          <w:szCs w:val="32"/>
                        </w:rPr>
                        <w:t xml:space="preserve"> </w:t>
                      </w:r>
                    </w:p>
                    <w:p w:rsidR="007308CB" w:rsidRPr="001D58DA" w:rsidRDefault="007308CB" w:rsidP="007308CB">
                      <w:r w:rsidRPr="001D58DA">
                        <w:t xml:space="preserve">“I love being a father.” Said Mr. Paul. </w:t>
                      </w:r>
                    </w:p>
                    <w:p w:rsidR="001D58DA" w:rsidRDefault="001D58DA"/>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2644775</wp:posOffset>
                </wp:positionH>
                <wp:positionV relativeFrom="paragraph">
                  <wp:posOffset>3308985</wp:posOffset>
                </wp:positionV>
                <wp:extent cx="2155825" cy="4664075"/>
                <wp:effectExtent l="0" t="0" r="0" b="0"/>
                <wp:wrapNone/>
                <wp:docPr id="15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466407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8DA" w:rsidRPr="001D58DA" w:rsidRDefault="001D58DA" w:rsidP="001D58DA">
                            <w:r w:rsidRPr="001D58DA">
                              <w:t>Mr. Paul said in the interview that he loved his family and his life. He loves running, hiking, fixing</w:t>
                            </w:r>
                            <w:r>
                              <w:rPr>
                                <w:sz w:val="32"/>
                                <w:szCs w:val="32"/>
                              </w:rPr>
                              <w:t xml:space="preserve"> </w:t>
                            </w:r>
                            <w:r w:rsidRPr="001D58DA">
                              <w:t xml:space="preserve">his house, playing with baby Neal, and being outside. </w:t>
                            </w:r>
                          </w:p>
                          <w:p w:rsidR="001D58DA" w:rsidRDefault="007308CB" w:rsidP="001D58DA">
                            <w:r w:rsidRPr="001D58DA">
                              <w:t>Mr. Paul always knew he was going to be a teacher growing up he said.</w:t>
                            </w:r>
                          </w:p>
                          <w:p w:rsidR="007308CB" w:rsidRDefault="007308CB" w:rsidP="001D58DA">
                            <w:r w:rsidRPr="001D58DA">
                              <w:t>Mr. Paul is our science teacher and chose to be a science teacher because it’s his</w:t>
                            </w:r>
                            <w:r>
                              <w:rPr>
                                <w:sz w:val="32"/>
                                <w:szCs w:val="32"/>
                              </w:rPr>
                              <w:t xml:space="preserve"> </w:t>
                            </w:r>
                            <w:r w:rsidRPr="001D58DA">
                              <w:t>favorite subject and he loves doing experiments, but he wanted to become a teacher overall to</w:t>
                            </w:r>
                            <w:r>
                              <w:rPr>
                                <w:sz w:val="32"/>
                                <w:szCs w:val="32"/>
                              </w:rPr>
                              <w:t xml:space="preserve"> </w:t>
                            </w:r>
                            <w:r w:rsidRPr="001D58DA">
                              <w:t>make a difference.</w:t>
                            </w:r>
                          </w:p>
                          <w:p w:rsidR="00456403" w:rsidRPr="001D58DA" w:rsidRDefault="00456403" w:rsidP="00456403">
                            <w:r w:rsidRPr="001D58DA">
                              <w:t>He enjoys working with</w:t>
                            </w:r>
                            <w:r>
                              <w:rPr>
                                <w:sz w:val="32"/>
                                <w:szCs w:val="32"/>
                              </w:rPr>
                              <w:t xml:space="preserve"> </w:t>
                            </w:r>
                            <w:r w:rsidRPr="001D58DA">
                              <w:t xml:space="preserve">urban students he said. </w:t>
                            </w:r>
                          </w:p>
                          <w:p w:rsidR="00456403" w:rsidRPr="007308CB" w:rsidRDefault="00456403" w:rsidP="00456403">
                            <w:r w:rsidRPr="007308CB">
                              <w:t xml:space="preserve">“He’s a good teacher, he’s cool, he’s understanding, and I love him.” Said Austin Johnson. </w:t>
                            </w:r>
                          </w:p>
                          <w:p w:rsidR="00456403" w:rsidRDefault="00456403" w:rsidP="001D58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5" type="#_x0000_t202" style="position:absolute;margin-left:208.25pt;margin-top:260.55pt;width:169.75pt;height:36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" filled="f" fillcolor="#d6e3bc" stroked="f">
                <v:fill rotate="t" angle="90" focus="100%" type="gradient"/>
                <v:textbox>
                  <w:txbxContent>
                    <w:p w:rsidR="001D58DA" w:rsidRPr="001D58DA" w:rsidRDefault="001D58DA" w:rsidP="001D58DA">
                      <w:r w:rsidRPr="001D58DA">
                        <w:t>Mr. Paul said in the interview that he loved his family and his life. He loves running, hiking, fixing</w:t>
                      </w:r>
                      <w:r>
                        <w:rPr>
                          <w:sz w:val="32"/>
                          <w:szCs w:val="32"/>
                        </w:rPr>
                        <w:t xml:space="preserve"> </w:t>
                      </w:r>
                      <w:r w:rsidRPr="001D58DA">
                        <w:t xml:space="preserve">his </w:t>
                      </w:r>
                      <w:r w:rsidRPr="001D58DA">
                        <w:t xml:space="preserve">house, playing with baby Neal, and being outside. </w:t>
                      </w:r>
                    </w:p>
                    <w:p w:rsidR="001D58DA" w:rsidRDefault="007308CB" w:rsidP="001D58DA">
                      <w:r w:rsidRPr="001D58DA">
                        <w:t>Mr. Paul always knew he was going to be a teacher growing up he said.</w:t>
                      </w:r>
                    </w:p>
                    <w:p w:rsidR="007308CB" w:rsidRDefault="007308CB" w:rsidP="001D58DA">
                      <w:r w:rsidRPr="001D58DA">
                        <w:t>Mr. Paul is our science teacher and chose to be a science teacher because it’s his</w:t>
                      </w:r>
                      <w:r>
                        <w:rPr>
                          <w:sz w:val="32"/>
                          <w:szCs w:val="32"/>
                        </w:rPr>
                        <w:t xml:space="preserve"> </w:t>
                      </w:r>
                      <w:r w:rsidRPr="001D58DA">
                        <w:t>favorite subject and he loves doing experiments, but he wanted to become a teacher overall to</w:t>
                      </w:r>
                      <w:r>
                        <w:rPr>
                          <w:sz w:val="32"/>
                          <w:szCs w:val="32"/>
                        </w:rPr>
                        <w:t xml:space="preserve"> </w:t>
                      </w:r>
                      <w:r w:rsidRPr="001D58DA">
                        <w:t>make a difference.</w:t>
                      </w:r>
                    </w:p>
                    <w:p w:rsidR="00456403" w:rsidRPr="001D58DA" w:rsidRDefault="00456403" w:rsidP="00456403">
                      <w:r w:rsidRPr="001D58DA">
                        <w:t>He enjoys working with</w:t>
                      </w:r>
                      <w:r>
                        <w:rPr>
                          <w:sz w:val="32"/>
                          <w:szCs w:val="32"/>
                        </w:rPr>
                        <w:t xml:space="preserve"> </w:t>
                      </w:r>
                      <w:r w:rsidRPr="001D58DA">
                        <w:t xml:space="preserve">urban students he said. </w:t>
                      </w:r>
                    </w:p>
                    <w:p w:rsidR="00456403" w:rsidRPr="007308CB" w:rsidRDefault="00456403" w:rsidP="00456403">
                      <w:r w:rsidRPr="007308CB">
                        <w:t xml:space="preserve">“He’s a good teacher, he’s cool, he’s understanding, and I love him.” Said Austin Johnson. </w:t>
                      </w:r>
                    </w:p>
                    <w:p w:rsidR="00456403" w:rsidRDefault="00456403" w:rsidP="001D58DA"/>
                  </w:txbxContent>
                </v:textbox>
              </v:shape>
            </w:pict>
          </mc:Fallback>
        </mc:AlternateContent>
      </w:r>
      <w:r w:rsidR="00456403" w:rsidRPr="00456403">
        <w:rPr>
          <w:noProof/>
        </w:rPr>
        <w:drawing>
          <wp:anchor distT="0" distB="0" distL="114300" distR="114300" simplePos="0" relativeHeight="251748352" behindDoc="0" locked="0" layoutInCell="1" allowOverlap="1" wp14:anchorId="334A91C2" wp14:editId="4EC68622">
            <wp:simplePos x="0" y="0"/>
            <wp:positionH relativeFrom="column">
              <wp:posOffset>4888865</wp:posOffset>
            </wp:positionH>
            <wp:positionV relativeFrom="paragraph">
              <wp:posOffset>3300730</wp:posOffset>
            </wp:positionV>
            <wp:extent cx="2198370" cy="1736725"/>
            <wp:effectExtent l="0" t="228600" r="0" b="206375"/>
            <wp:wrapSquare wrapText="bothSides"/>
            <wp:docPr id="121" name="Picture 121" descr="C:\Users\agallahar\AppData\Local\Microsoft\Windows\INetCache\Content.Outlook\CCWWS1HX\IMG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allahar\AppData\Local\Microsoft\Windows\INetCache\Content.Outlook\CCWWS1HX\IMG_24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2876" r="47828" b="2132"/>
                    <a:stretch/>
                  </pic:blipFill>
                  <pic:spPr bwMode="auto">
                    <a:xfrm rot="5400000">
                      <a:off x="0" y="0"/>
                      <a:ext cx="2198370" cy="173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9008" behindDoc="0" locked="0" layoutInCell="1" allowOverlap="1">
                <wp:simplePos x="0" y="0"/>
                <wp:positionH relativeFrom="column">
                  <wp:posOffset>4960620</wp:posOffset>
                </wp:positionH>
                <wp:positionV relativeFrom="paragraph">
                  <wp:posOffset>5616575</wp:posOffset>
                </wp:positionV>
                <wp:extent cx="1924685" cy="2477135"/>
                <wp:effectExtent l="0" t="0" r="1270" b="0"/>
                <wp:wrapNone/>
                <wp:docPr id="15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47713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8CB" w:rsidRDefault="00456403" w:rsidP="00A1707C">
                            <w:pPr>
                              <w:rPr>
                                <w:sz w:val="32"/>
                                <w:szCs w:val="32"/>
                              </w:rPr>
                            </w:pPr>
                            <w:r w:rsidRPr="007308CB">
                              <w:t xml:space="preserve"> </w:t>
                            </w:r>
                            <w:r w:rsidR="007308CB" w:rsidRPr="007308CB">
                              <w:t>“My goals for students at LCS is for them to believe in themselves, and to find them a successful life that makes them happy.” Said Mr. Paul.</w:t>
                            </w:r>
                            <w:r w:rsidR="007308CB">
                              <w:rPr>
                                <w:sz w:val="32"/>
                                <w:szCs w:val="32"/>
                              </w:rPr>
                              <w:t xml:space="preserve"> </w:t>
                            </w:r>
                          </w:p>
                          <w:p w:rsidR="001D58DA" w:rsidRDefault="001D58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6" type="#_x0000_t202" style="position:absolute;margin-left:390.6pt;margin-top:442.25pt;width:151.55pt;height:195.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" filled="f" fillcolor="#d6e3bc" stroked="f">
                <v:fill rotate="t" angle="90" focus="100%" type="gradient"/>
                <v:textbox>
                  <w:txbxContent>
                    <w:p w:rsidR="007308CB" w:rsidRDefault="00456403" w:rsidP="00A1707C">
                      <w:pPr>
                        <w:rPr>
                          <w:sz w:val="32"/>
                          <w:szCs w:val="32"/>
                        </w:rPr>
                      </w:pPr>
                      <w:r w:rsidRPr="007308CB">
                        <w:t xml:space="preserve"> </w:t>
                      </w:r>
                      <w:r w:rsidR="007308CB" w:rsidRPr="007308CB">
                        <w:t>“My goals for students at LCS is for them to believe in themselves, and to find them a successful life that makes them happy.” Said Mr. Paul.</w:t>
                      </w:r>
                      <w:r w:rsidR="007308CB">
                        <w:rPr>
                          <w:sz w:val="32"/>
                          <w:szCs w:val="32"/>
                        </w:rPr>
                        <w:t xml:space="preserve"> </w:t>
                      </w:r>
                    </w:p>
                    <w:p w:rsidR="001D58DA" w:rsidRDefault="001D58DA"/>
                  </w:txbxContent>
                </v:textbox>
              </v:shape>
            </w:pict>
          </mc:Fallback>
        </mc:AlternateContent>
      </w:r>
      <w:r>
        <w:rPr>
          <w:noProof/>
        </w:rPr>
        <mc:AlternateContent>
          <mc:Choice Requires="wps">
            <w:drawing>
              <wp:anchor distT="45720" distB="45720" distL="114300" distR="114300" simplePos="0" relativeHeight="251810816" behindDoc="0" locked="0" layoutInCell="1" allowOverlap="1">
                <wp:simplePos x="0" y="0"/>
                <wp:positionH relativeFrom="column">
                  <wp:posOffset>295275</wp:posOffset>
                </wp:positionH>
                <wp:positionV relativeFrom="paragraph">
                  <wp:posOffset>2738120</wp:posOffset>
                </wp:positionV>
                <wp:extent cx="6033770" cy="503555"/>
                <wp:effectExtent l="0" t="0" r="0" b="3175"/>
                <wp:wrapSquare wrapText="bothSides"/>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8DA" w:rsidRDefault="001D58DA">
                            <w:pPr>
                              <w:rPr>
                                <w:sz w:val="56"/>
                                <w:szCs w:val="56"/>
                              </w:rPr>
                            </w:pPr>
                            <w:r>
                              <w:rPr>
                                <w:sz w:val="56"/>
                                <w:szCs w:val="56"/>
                              </w:rPr>
                              <w:t>Teacher Feature: Mr. Paul</w:t>
                            </w:r>
                          </w:p>
                          <w:p w:rsidR="006A0076" w:rsidRPr="006A0076" w:rsidRDefault="006A0076">
                            <w:pPr>
                              <w:rPr>
                                <w:sz w:val="56"/>
                                <w:szCs w:val="56"/>
                              </w:rPr>
                            </w:pPr>
                            <w:r w:rsidRPr="006A0076">
                              <w:rPr>
                                <w:sz w:val="56"/>
                                <w:szCs w:val="56"/>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 o:spid="_x0000_s1037" type="#_x0000_t202" style="position:absolute;margin-left:23.25pt;margin-top:215.6pt;width:475.1pt;height:39.65pt;z-index:251810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O9uQ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" filled="f" stroked="f">
                <v:textbox>
                  <w:txbxContent>
                    <w:p w:rsidR="001D58DA" w:rsidRDefault="001D58DA">
                      <w:pPr>
                        <w:rPr>
                          <w:sz w:val="56"/>
                          <w:szCs w:val="56"/>
                        </w:rPr>
                      </w:pPr>
                      <w:r>
                        <w:rPr>
                          <w:sz w:val="56"/>
                          <w:szCs w:val="56"/>
                        </w:rPr>
                        <w:t>Teacher Feature: Mr. Paul</w:t>
                      </w:r>
                    </w:p>
                    <w:p w:rsidR="006A0076" w:rsidRPr="006A0076" w:rsidRDefault="006A0076">
                      <w:pPr>
                        <w:rPr>
                          <w:sz w:val="56"/>
                          <w:szCs w:val="56"/>
                        </w:rPr>
                      </w:pPr>
                      <w:r w:rsidRPr="006A0076">
                        <w:rPr>
                          <w:sz w:val="56"/>
                          <w:szCs w:val="56"/>
                        </w:rPr>
                        <w:t xml:space="preserve"> </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2244090</wp:posOffset>
                </wp:positionH>
                <wp:positionV relativeFrom="paragraph">
                  <wp:posOffset>1820545</wp:posOffset>
                </wp:positionV>
                <wp:extent cx="5329555" cy="7672705"/>
                <wp:effectExtent l="5715" t="4445" r="8255" b="0"/>
                <wp:wrapNone/>
                <wp:docPr id="15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329555" cy="767270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BF84" id="Freeform 14" o:spid="_x0000_s1026" style="position:absolute;margin-left:176.7pt;margin-top:143.35pt;width:419.65pt;height:604.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" path="m,l1376,r,3365l1363,3134r-12,-220l1338,2706r-13,-199l1310,2320r-15,-179l1277,1973r-17,-160l1240,1663r-22,-140l1195,1389r-26,-124l1142,1149r-30,-110l1080,937r-34,-95l1008,753,967,671,924,595,877,524,826,458,772,398,714,342,653,291,587,243,517,199,443,159,364,123,280,89,192,57,98,27,,xe" fillcolor="#e1eff4 [662]" stroked="f">
                <v:fill opacity="0" color2="#c3cfb5 [1941]" rotate="t" focus="100%" type="gradient"/>
                <v:path arrowok="t" o:connecttype="custom" o:connectlocs="0,0;5329555,0;5329555,7672705;5279203,7145990;5232724,6644357;5182373,6170086;5132021,5716336;5073922,5289948;5015824,4881801;4946106,4498736;4880261,4133912;4802797,3791890;4717586,3472669;4628502,3167128;4527798,2884390;4423221,2619892;4307024,2369076;4183081,2136501;4051391,1919886;3904209,1716953;3745407,1529981;3578858,1356689;3396817,1194799;3199282,1044309;2990128,907500;2765481,779811;2529215,663524;2273582,554076;2002456,453750;1715838,362544;1409853,280458;1084502,202933;743659,129969;379576,61564;0,0" o:connectangles="0,0,0,0,0,0,0,0,0,0,0,0,0,0,0,0,0,0,0,0,0,0,0,0,0,0,0,0,0,0,0,0,0,0,0"/>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12396470</wp:posOffset>
                </wp:positionH>
                <wp:positionV relativeFrom="paragraph">
                  <wp:posOffset>3223895</wp:posOffset>
                </wp:positionV>
                <wp:extent cx="2404110" cy="4342765"/>
                <wp:effectExtent l="4445" t="0" r="1270" b="2540"/>
                <wp:wrapNone/>
                <wp:docPr id="15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434276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2C4" w:rsidRPr="002062C4" w:rsidRDefault="002062C4" w:rsidP="002062C4">
                            <w:pPr>
                              <w:spacing w:after="160" w:line="259" w:lineRule="auto"/>
                              <w:rPr>
                                <w:rFonts w:ascii="Calibri" w:eastAsia="Calibri" w:hAnsi="Calibri" w:cs="Times New Roman"/>
                              </w:rPr>
                            </w:pPr>
                            <w:r w:rsidRPr="002062C4">
                              <w:rPr>
                                <w:rFonts w:ascii="Calibri" w:eastAsia="Calibri" w:hAnsi="Calibri" w:cs="Times New Roman"/>
                              </w:rPr>
                              <w:t xml:space="preserve">Here are some tips from Ms. Dionne about the testing.  She said you must carefully read the questions. She said, “If you want to prepare for the test, you should study.” She also said, if you fail the test you will have to study harder and then retake the test.  </w:t>
                            </w:r>
                          </w:p>
                          <w:p w:rsidR="002062C4" w:rsidRPr="0000700D" w:rsidRDefault="002062C4" w:rsidP="002062C4">
                            <w:pPr>
                              <w:spacing w:after="160" w:line="259" w:lineRule="auto"/>
                              <w:rPr>
                                <w:rFonts w:ascii="Calibri" w:eastAsia="Calibri" w:hAnsi="Calibri" w:cs="Times New Roman"/>
                              </w:rPr>
                            </w:pPr>
                            <w:r w:rsidRPr="002062C4">
                              <w:rPr>
                                <w:rFonts w:ascii="Calibri" w:eastAsia="Calibri" w:hAnsi="Calibri" w:cs="Times New Roman"/>
                              </w:rPr>
                              <w:t xml:space="preserve">Then I interviewed Ms. Rebecca about test taking. Her first bit of advice was to get prepared for the test by taking deep breathes. The she said to eat or chew mints or listen to soothing music. “You should study the material or take a practice test or make flash cards to get prepared for the test,” said Ms. Rebecca. </w:t>
                            </w:r>
                          </w:p>
                          <w:p w:rsidR="002062C4" w:rsidRPr="002062C4" w:rsidRDefault="002062C4" w:rsidP="002062C4">
                            <w:pPr>
                              <w:spacing w:after="160" w:line="259" w:lineRule="auto"/>
                              <w:rPr>
                                <w:rFonts w:ascii="Calibri" w:eastAsia="Calibri" w:hAnsi="Calibri" w:cs="Times New Roman"/>
                              </w:rPr>
                            </w:pPr>
                            <w:r w:rsidRPr="0000700D">
                              <w:rPr>
                                <w:rFonts w:ascii="Calibri" w:eastAsia="Calibri" w:hAnsi="Calibri" w:cs="Times New Roman"/>
                              </w:rPr>
                              <w:t xml:space="preserve">Good luck to all LCS students on your upcoming state tests! </w:t>
                            </w:r>
                          </w:p>
                          <w:p w:rsidR="00BE0CD7" w:rsidRDefault="00BE0CD7">
                            <w:pPr>
                              <w:pStyle w:val="NewsLt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8" type="#_x0000_t202" style="position:absolute;margin-left:976.1pt;margin-top:253.85pt;width:189.3pt;height:34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" filled="f" fillcolor="#d6e3bc" stroked="f">
                <v:fill rotate="t" angle="90" focus="100%" type="gradient"/>
                <v:textbox>
                  <w:txbxContent>
                    <w:p w:rsidR="002062C4" w:rsidRPr="002062C4" w:rsidRDefault="002062C4" w:rsidP="002062C4">
                      <w:pPr>
                        <w:spacing w:after="160" w:line="259" w:lineRule="auto"/>
                        <w:rPr>
                          <w:rFonts w:ascii="Calibri" w:eastAsia="Calibri" w:hAnsi="Calibri" w:cs="Times New Roman"/>
                        </w:rPr>
                      </w:pPr>
                      <w:r w:rsidRPr="002062C4">
                        <w:rPr>
                          <w:rFonts w:ascii="Calibri" w:eastAsia="Calibri" w:hAnsi="Calibri" w:cs="Times New Roman"/>
                        </w:rPr>
                        <w:t xml:space="preserve">Here are some tips from Ms. Dionne about the testing.  She said you must carefully read the questions. She said, “If you want to prepare for the test, you should study.” She also said, if you fail the test you will have to study harder and then retake the test.  </w:t>
                      </w:r>
                    </w:p>
                    <w:p w:rsidR="002062C4" w:rsidRPr="0000700D" w:rsidRDefault="002062C4" w:rsidP="002062C4">
                      <w:pPr>
                        <w:spacing w:after="160" w:line="259" w:lineRule="auto"/>
                        <w:rPr>
                          <w:rFonts w:ascii="Calibri" w:eastAsia="Calibri" w:hAnsi="Calibri" w:cs="Times New Roman"/>
                        </w:rPr>
                      </w:pPr>
                      <w:r w:rsidRPr="002062C4">
                        <w:rPr>
                          <w:rFonts w:ascii="Calibri" w:eastAsia="Calibri" w:hAnsi="Calibri" w:cs="Times New Roman"/>
                        </w:rPr>
                        <w:t xml:space="preserve">Then I interviewed Ms. Rebecca about test taking. Her first bit of advice was to get prepared for the test by taking deep breathes. The she said to eat or chew mints or listen to soothing music. “You should study the material or take a practice test or make flash cards to get prepared for the test,” said Ms. Rebecca. </w:t>
                      </w:r>
                    </w:p>
                    <w:p w:rsidR="002062C4" w:rsidRPr="002062C4" w:rsidRDefault="002062C4" w:rsidP="002062C4">
                      <w:pPr>
                        <w:spacing w:after="160" w:line="259" w:lineRule="auto"/>
                        <w:rPr>
                          <w:rFonts w:ascii="Calibri" w:eastAsia="Calibri" w:hAnsi="Calibri" w:cs="Times New Roman"/>
                        </w:rPr>
                      </w:pPr>
                      <w:r w:rsidRPr="0000700D">
                        <w:rPr>
                          <w:rFonts w:ascii="Calibri" w:eastAsia="Calibri" w:hAnsi="Calibri" w:cs="Times New Roman"/>
                        </w:rPr>
                        <w:t xml:space="preserve">Good luck to all LCS students on your upcoming state tests! </w:t>
                      </w:r>
                    </w:p>
                    <w:p w:rsidR="00BE0CD7" w:rsidRDefault="00BE0CD7">
                      <w:pPr>
                        <w:pStyle w:val="NewsLtrBodyText"/>
                      </w:pPr>
                    </w:p>
                  </w:txbxContent>
                </v:textbox>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9734550</wp:posOffset>
                </wp:positionH>
                <wp:positionV relativeFrom="paragraph">
                  <wp:posOffset>2965450</wp:posOffset>
                </wp:positionV>
                <wp:extent cx="2491740" cy="4575175"/>
                <wp:effectExtent l="0" t="0" r="3810" b="0"/>
                <wp:wrapNone/>
                <wp:docPr id="1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457517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2C4" w:rsidRPr="002062C4" w:rsidRDefault="002062C4" w:rsidP="002062C4">
                            <w:pPr>
                              <w:spacing w:after="160" w:line="259" w:lineRule="auto"/>
                              <w:rPr>
                                <w:rFonts w:ascii="Calibri" w:eastAsia="Calibri" w:hAnsi="Calibri" w:cs="Times New Roman"/>
                                <w:b/>
                                <w:sz w:val="24"/>
                                <w:szCs w:val="24"/>
                              </w:rPr>
                            </w:pPr>
                            <w:r w:rsidRPr="00AD298D">
                              <w:rPr>
                                <w:rFonts w:ascii="Calibri" w:eastAsia="Calibri" w:hAnsi="Calibri" w:cs="Times New Roman"/>
                                <w:b/>
                                <w:sz w:val="24"/>
                                <w:szCs w:val="24"/>
                              </w:rPr>
                              <w:t xml:space="preserve">By: Darryl </w:t>
                            </w:r>
                          </w:p>
                          <w:p w:rsidR="002062C4" w:rsidRPr="002062C4" w:rsidRDefault="002062C4" w:rsidP="002062C4">
                            <w:pPr>
                              <w:spacing w:after="160" w:line="259" w:lineRule="auto"/>
                              <w:rPr>
                                <w:rFonts w:ascii="Calibri" w:eastAsia="Calibri" w:hAnsi="Calibri" w:cs="Times New Roman"/>
                              </w:rPr>
                            </w:pPr>
                            <w:r w:rsidRPr="002062C4">
                              <w:rPr>
                                <w:rFonts w:ascii="Calibri" w:eastAsia="Calibri" w:hAnsi="Calibri" w:cs="Times New Roman"/>
                              </w:rPr>
                              <w:t>In the next few weeks, all students will be taking the state tests. Some student will take the OGT’s while others will take the new AIR tests. Test taking can be stressful, but here are some tips on test taking.</w:t>
                            </w:r>
                          </w:p>
                          <w:p w:rsidR="002062C4" w:rsidRPr="002062C4" w:rsidRDefault="002062C4" w:rsidP="002062C4">
                            <w:pPr>
                              <w:spacing w:after="160" w:line="259" w:lineRule="auto"/>
                              <w:rPr>
                                <w:rFonts w:ascii="Calibri" w:eastAsia="Calibri" w:hAnsi="Calibri" w:cs="Times New Roman"/>
                                <w:b/>
                              </w:rPr>
                            </w:pPr>
                            <w:r w:rsidRPr="002062C4">
                              <w:rPr>
                                <w:rFonts w:ascii="Calibri" w:eastAsia="Calibri" w:hAnsi="Calibri" w:cs="Times New Roman"/>
                                <w:b/>
                              </w:rPr>
                              <w:t xml:space="preserve">Test taking Dates: </w:t>
                            </w:r>
                          </w:p>
                          <w:p w:rsidR="002062C4" w:rsidRPr="002062C4" w:rsidRDefault="002062C4" w:rsidP="002062C4">
                            <w:pPr>
                              <w:numPr>
                                <w:ilvl w:val="0"/>
                                <w:numId w:val="1"/>
                              </w:numPr>
                              <w:spacing w:after="160" w:line="259" w:lineRule="auto"/>
                              <w:contextualSpacing/>
                              <w:rPr>
                                <w:rFonts w:ascii="Calibri" w:eastAsia="Calibri" w:hAnsi="Calibri" w:cs="Times New Roman"/>
                                <w:b/>
                              </w:rPr>
                            </w:pPr>
                            <w:r w:rsidRPr="002062C4">
                              <w:rPr>
                                <w:rFonts w:ascii="Calibri" w:eastAsia="Calibri" w:hAnsi="Calibri" w:cs="Times New Roman"/>
                                <w:b/>
                              </w:rPr>
                              <w:t xml:space="preserve">OGTS- March14-25 </w:t>
                            </w:r>
                          </w:p>
                          <w:p w:rsidR="002062C4" w:rsidRPr="002062C4" w:rsidRDefault="002062C4" w:rsidP="002062C4">
                            <w:pPr>
                              <w:numPr>
                                <w:ilvl w:val="0"/>
                                <w:numId w:val="1"/>
                              </w:numPr>
                              <w:spacing w:after="160" w:line="259" w:lineRule="auto"/>
                              <w:contextualSpacing/>
                              <w:rPr>
                                <w:rFonts w:ascii="Calibri" w:eastAsia="Calibri" w:hAnsi="Calibri" w:cs="Times New Roman"/>
                                <w:b/>
                              </w:rPr>
                            </w:pPr>
                            <w:r w:rsidRPr="002062C4">
                              <w:rPr>
                                <w:rFonts w:ascii="Calibri" w:eastAsia="Calibri" w:hAnsi="Calibri" w:cs="Times New Roman"/>
                                <w:b/>
                              </w:rPr>
                              <w:t>AIR Assessments- Ap</w:t>
                            </w:r>
                            <w:r w:rsidR="00A1707C">
                              <w:rPr>
                                <w:rFonts w:ascii="Calibri" w:eastAsia="Calibri" w:hAnsi="Calibri" w:cs="Times New Roman"/>
                                <w:b/>
                              </w:rPr>
                              <w:t>ril 11- 15</w:t>
                            </w:r>
                          </w:p>
                          <w:p w:rsidR="002062C4" w:rsidRPr="002062C4" w:rsidRDefault="002062C4" w:rsidP="002062C4">
                            <w:pPr>
                              <w:spacing w:after="160" w:line="259" w:lineRule="auto"/>
                              <w:rPr>
                                <w:rFonts w:ascii="Calibri" w:eastAsia="Calibri" w:hAnsi="Calibri" w:cs="Times New Roman"/>
                              </w:rPr>
                            </w:pPr>
                            <w:r w:rsidRPr="002062C4">
                              <w:rPr>
                                <w:rFonts w:ascii="Calibri" w:eastAsia="Calibri" w:hAnsi="Calibri" w:cs="Times New Roman"/>
                              </w:rPr>
                              <w:t xml:space="preserve">When I interviewed teachers about the test taking this is what they said. </w:t>
                            </w:r>
                          </w:p>
                          <w:p w:rsidR="002062C4" w:rsidRPr="002062C4" w:rsidRDefault="002062C4" w:rsidP="002062C4">
                            <w:pPr>
                              <w:spacing w:after="160" w:line="259" w:lineRule="auto"/>
                              <w:rPr>
                                <w:rFonts w:ascii="Calibri" w:eastAsia="Calibri" w:hAnsi="Calibri" w:cs="Times New Roman"/>
                              </w:rPr>
                            </w:pPr>
                            <w:r w:rsidRPr="002062C4">
                              <w:rPr>
                                <w:rFonts w:ascii="Calibri" w:eastAsia="Calibri" w:hAnsi="Calibri" w:cs="Times New Roman"/>
                              </w:rPr>
                              <w:t>Mr. Paul said, “There are plenty of chances to take the test.” Then he said to get prepared for the test students should get plenty of sleep. He said if you pass the state test you will graduate. Then he said, “If you don’t pass you will have to retake the test until you pass the test.” Students should be able to complete a practice test and feel like they did well.</w:t>
                            </w:r>
                          </w:p>
                          <w:p w:rsidR="00BE0CD7" w:rsidRDefault="00BE0CD7">
                            <w:pPr>
                              <w:pStyle w:val="NewsLtr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9" type="#_x0000_t202" style="position:absolute;margin-left:766.5pt;margin-top:233.5pt;width:196.2pt;height:36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" filled="f" fillcolor="#d6e3bc" stroked="f">
                <v:fill rotate="t" angle="90" focus="100%" type="gradient"/>
                <v:textbox inset="0,0,0,0">
                  <w:txbxContent>
                    <w:p w:rsidR="002062C4" w:rsidRPr="002062C4" w:rsidRDefault="002062C4" w:rsidP="002062C4">
                      <w:pPr>
                        <w:spacing w:after="160" w:line="259" w:lineRule="auto"/>
                        <w:rPr>
                          <w:rFonts w:ascii="Calibri" w:eastAsia="Calibri" w:hAnsi="Calibri" w:cs="Times New Roman"/>
                          <w:b/>
                          <w:sz w:val="24"/>
                          <w:szCs w:val="24"/>
                        </w:rPr>
                      </w:pPr>
                      <w:r w:rsidRPr="00AD298D">
                        <w:rPr>
                          <w:rFonts w:ascii="Calibri" w:eastAsia="Calibri" w:hAnsi="Calibri" w:cs="Times New Roman"/>
                          <w:b/>
                          <w:sz w:val="24"/>
                          <w:szCs w:val="24"/>
                        </w:rPr>
                        <w:t xml:space="preserve">By: Darryl </w:t>
                      </w:r>
                    </w:p>
                    <w:p w:rsidR="002062C4" w:rsidRPr="002062C4" w:rsidRDefault="002062C4" w:rsidP="002062C4">
                      <w:pPr>
                        <w:spacing w:after="160" w:line="259" w:lineRule="auto"/>
                        <w:rPr>
                          <w:rFonts w:ascii="Calibri" w:eastAsia="Calibri" w:hAnsi="Calibri" w:cs="Times New Roman"/>
                        </w:rPr>
                      </w:pPr>
                      <w:r w:rsidRPr="002062C4">
                        <w:rPr>
                          <w:rFonts w:ascii="Calibri" w:eastAsia="Calibri" w:hAnsi="Calibri" w:cs="Times New Roman"/>
                        </w:rPr>
                        <w:t>In the next few weeks, all students will be taking the state tests. Some student will take the OGT’s while others will take the new AIR tests. Test taking can be stressful, but here are some tips on test taking.</w:t>
                      </w:r>
                    </w:p>
                    <w:p w:rsidR="002062C4" w:rsidRPr="002062C4" w:rsidRDefault="002062C4" w:rsidP="002062C4">
                      <w:pPr>
                        <w:spacing w:after="160" w:line="259" w:lineRule="auto"/>
                        <w:rPr>
                          <w:rFonts w:ascii="Calibri" w:eastAsia="Calibri" w:hAnsi="Calibri" w:cs="Times New Roman"/>
                          <w:b/>
                        </w:rPr>
                      </w:pPr>
                      <w:r w:rsidRPr="002062C4">
                        <w:rPr>
                          <w:rFonts w:ascii="Calibri" w:eastAsia="Calibri" w:hAnsi="Calibri" w:cs="Times New Roman"/>
                          <w:b/>
                        </w:rPr>
                        <w:t xml:space="preserve">Test taking Dates: </w:t>
                      </w:r>
                    </w:p>
                    <w:p w:rsidR="002062C4" w:rsidRPr="002062C4" w:rsidRDefault="002062C4" w:rsidP="002062C4">
                      <w:pPr>
                        <w:numPr>
                          <w:ilvl w:val="0"/>
                          <w:numId w:val="1"/>
                        </w:numPr>
                        <w:spacing w:after="160" w:line="259" w:lineRule="auto"/>
                        <w:contextualSpacing/>
                        <w:rPr>
                          <w:rFonts w:ascii="Calibri" w:eastAsia="Calibri" w:hAnsi="Calibri" w:cs="Times New Roman"/>
                          <w:b/>
                        </w:rPr>
                      </w:pPr>
                      <w:r w:rsidRPr="002062C4">
                        <w:rPr>
                          <w:rFonts w:ascii="Calibri" w:eastAsia="Calibri" w:hAnsi="Calibri" w:cs="Times New Roman"/>
                          <w:b/>
                        </w:rPr>
                        <w:t xml:space="preserve">OGTS- March14-25 </w:t>
                      </w:r>
                    </w:p>
                    <w:p w:rsidR="002062C4" w:rsidRPr="002062C4" w:rsidRDefault="002062C4" w:rsidP="002062C4">
                      <w:pPr>
                        <w:numPr>
                          <w:ilvl w:val="0"/>
                          <w:numId w:val="1"/>
                        </w:numPr>
                        <w:spacing w:after="160" w:line="259" w:lineRule="auto"/>
                        <w:contextualSpacing/>
                        <w:rPr>
                          <w:rFonts w:ascii="Calibri" w:eastAsia="Calibri" w:hAnsi="Calibri" w:cs="Times New Roman"/>
                          <w:b/>
                        </w:rPr>
                      </w:pPr>
                      <w:r w:rsidRPr="002062C4">
                        <w:rPr>
                          <w:rFonts w:ascii="Calibri" w:eastAsia="Calibri" w:hAnsi="Calibri" w:cs="Times New Roman"/>
                          <w:b/>
                        </w:rPr>
                        <w:t>AIR Assessments- Ap</w:t>
                      </w:r>
                      <w:r w:rsidR="00A1707C">
                        <w:rPr>
                          <w:rFonts w:ascii="Calibri" w:eastAsia="Calibri" w:hAnsi="Calibri" w:cs="Times New Roman"/>
                          <w:b/>
                        </w:rPr>
                        <w:t>ril 11- 15</w:t>
                      </w:r>
                    </w:p>
                    <w:p w:rsidR="002062C4" w:rsidRPr="002062C4" w:rsidRDefault="002062C4" w:rsidP="002062C4">
                      <w:pPr>
                        <w:spacing w:after="160" w:line="259" w:lineRule="auto"/>
                        <w:rPr>
                          <w:rFonts w:ascii="Calibri" w:eastAsia="Calibri" w:hAnsi="Calibri" w:cs="Times New Roman"/>
                        </w:rPr>
                      </w:pPr>
                      <w:r w:rsidRPr="002062C4">
                        <w:rPr>
                          <w:rFonts w:ascii="Calibri" w:eastAsia="Calibri" w:hAnsi="Calibri" w:cs="Times New Roman"/>
                        </w:rPr>
                        <w:t xml:space="preserve">When I interviewed teachers about the test taking this is what they said. </w:t>
                      </w:r>
                    </w:p>
                    <w:p w:rsidR="002062C4" w:rsidRPr="002062C4" w:rsidRDefault="002062C4" w:rsidP="002062C4">
                      <w:pPr>
                        <w:spacing w:after="160" w:line="259" w:lineRule="auto"/>
                        <w:rPr>
                          <w:rFonts w:ascii="Calibri" w:eastAsia="Calibri" w:hAnsi="Calibri" w:cs="Times New Roman"/>
                        </w:rPr>
                      </w:pPr>
                      <w:r w:rsidRPr="002062C4">
                        <w:rPr>
                          <w:rFonts w:ascii="Calibri" w:eastAsia="Calibri" w:hAnsi="Calibri" w:cs="Times New Roman"/>
                        </w:rPr>
                        <w:t>Mr. Paul said, “There are plenty of chances to take the test.” Then he said to get prepared for the test students should get plenty of sleep. He said if you pass the state test you will graduate. Then he said, “If you don’t pass you will have to retake the test until you pass the test.” Students should be able to complete a practice test and feel like they did well.</w:t>
                      </w:r>
                    </w:p>
                    <w:p w:rsidR="00BE0CD7" w:rsidRDefault="00BE0CD7">
                      <w:pPr>
                        <w:pStyle w:val="NewsLtrBodyText"/>
                      </w:pPr>
                    </w:p>
                  </w:txbxContent>
                </v:textbox>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188595</wp:posOffset>
                </wp:positionH>
                <wp:positionV relativeFrom="paragraph">
                  <wp:posOffset>7458710</wp:posOffset>
                </wp:positionV>
                <wp:extent cx="1802765" cy="298450"/>
                <wp:effectExtent l="0" t="3810" r="0" b="2540"/>
                <wp:wrapNone/>
                <wp:docPr id="15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298450"/>
                        </a:xfrm>
                        <a:prstGeom prst="rect">
                          <a:avLst/>
                        </a:prstGeom>
                        <a:noFill/>
                        <a:ln>
                          <a:noFill/>
                        </a:ln>
                        <a:extLst>
                          <a:ext uri="{909E8E84-426E-40DD-AFC4-6F175D3DCCD1}">
                            <a14:hiddenFill xmlns:a14="http://schemas.microsoft.com/office/drawing/2010/main">
                              <a:gradFill rotWithShape="1">
                                <a:gsLst>
                                  <a:gs pos="0">
                                    <a:srgbClr val="FFFFFF"/>
                                  </a:gs>
                                  <a:gs pos="100000">
                                    <a:srgbClr val="FFFFFF">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CD7" w:rsidRDefault="006A0076">
                            <w:r>
                              <w:t>Lighthouse Community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0" type="#_x0000_t202" style="position:absolute;margin-left:14.85pt;margin-top:587.3pt;width:141.95pt;height:2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" filled="f" stroked="f">
                <v:fill rotate="t" angle="90" focus="100%" type="gradient"/>
                <v:textbox inset="0,0,0,0">
                  <w:txbxContent>
                    <w:p w:rsidR="00BE0CD7" w:rsidRDefault="006A0076">
                      <w:r>
                        <w:t>Lighthouse Community School</w:t>
                      </w:r>
                    </w:p>
                  </w:txbxContent>
                </v:textbox>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243205</wp:posOffset>
                </wp:positionH>
                <wp:positionV relativeFrom="paragraph">
                  <wp:posOffset>7757160</wp:posOffset>
                </wp:positionV>
                <wp:extent cx="1709420" cy="518160"/>
                <wp:effectExtent l="0" t="0" r="0" b="0"/>
                <wp:wrapNone/>
                <wp:docPr id="15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1816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CD7" w:rsidRDefault="006A0076">
                            <w:pPr>
                              <w:pStyle w:val="Address"/>
                            </w:pPr>
                            <w:r>
                              <w:t>6100 Desmond Street</w:t>
                            </w:r>
                          </w:p>
                          <w:p w:rsidR="006A0076" w:rsidRDefault="006A0076">
                            <w:pPr>
                              <w:pStyle w:val="Address"/>
                            </w:pPr>
                            <w:r>
                              <w:t xml:space="preserve">Cincinnati, OH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1" type="#_x0000_t202" style="position:absolute;margin-left:19.15pt;margin-top:610.8pt;width:134.6pt;height:40.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" filled="f" fillcolor="#d6e3bc" stroked="f">
                <v:fill rotate="t" angle="90" focus="100%" type="gradient"/>
                <v:textbox inset="0,0,0,0">
                  <w:txbxContent>
                    <w:p w:rsidR="00BE0CD7" w:rsidRDefault="006A0076">
                      <w:pPr>
                        <w:pStyle w:val="Address"/>
                      </w:pPr>
                      <w:r>
                        <w:t>6100 Desmond Street</w:t>
                      </w:r>
                    </w:p>
                    <w:p w:rsidR="006A0076" w:rsidRDefault="006A0076">
                      <w:pPr>
                        <w:pStyle w:val="Address"/>
                      </w:pPr>
                      <w:r>
                        <w:t xml:space="preserve">Cincinnati, OH </w:t>
                      </w:r>
                    </w:p>
                  </w:txbxContent>
                </v:textbox>
              </v:shape>
            </w:pict>
          </mc:Fallback>
        </mc:AlternateContent>
      </w:r>
      <w:r w:rsidR="00DF6F9E">
        <w:rPr>
          <w:noProof/>
        </w:rPr>
        <w:drawing>
          <wp:anchor distT="0" distB="0" distL="114300" distR="114300" simplePos="0" relativeHeight="251584512" behindDoc="0" locked="0" layoutInCell="1" allowOverlap="1" wp14:anchorId="34099F36" wp14:editId="702D9C2D">
            <wp:simplePos x="0" y="0"/>
            <wp:positionH relativeFrom="column">
              <wp:posOffset>9630879</wp:posOffset>
            </wp:positionH>
            <wp:positionV relativeFrom="paragraph">
              <wp:posOffset>47956</wp:posOffset>
            </wp:positionV>
            <wp:extent cx="2114550" cy="19399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231.JPG"/>
                    <pic:cNvPicPr/>
                  </pic:nvPicPr>
                  <pic:blipFill rotWithShape="1">
                    <a:blip r:embed="rId8" cstate="print">
                      <a:extLst>
                        <a:ext uri="{28A0092B-C50C-407E-A947-70E740481C1C}">
                          <a14:useLocalDpi xmlns:a14="http://schemas.microsoft.com/office/drawing/2010/main" val="0"/>
                        </a:ext>
                      </a:extLst>
                    </a:blip>
                    <a:srcRect l="10145" r="8060"/>
                    <a:stretch/>
                  </pic:blipFill>
                  <pic:spPr bwMode="auto">
                    <a:xfrm>
                      <a:off x="0" y="0"/>
                      <a:ext cx="2114550" cy="193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F9E">
        <w:rPr>
          <w:noProof/>
        </w:rPr>
        <w:drawing>
          <wp:anchor distT="0" distB="0" distL="114300" distR="114300" simplePos="0" relativeHeight="251603968" behindDoc="0" locked="0" layoutInCell="1" allowOverlap="1" wp14:anchorId="7A8284D5" wp14:editId="7C2EEABE">
            <wp:simplePos x="0" y="0"/>
            <wp:positionH relativeFrom="column">
              <wp:posOffset>11784689</wp:posOffset>
            </wp:positionH>
            <wp:positionV relativeFrom="paragraph">
              <wp:posOffset>835025</wp:posOffset>
            </wp:positionV>
            <wp:extent cx="1534160" cy="1371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232.JPG"/>
                    <pic:cNvPicPr/>
                  </pic:nvPicPr>
                  <pic:blipFill rotWithShape="1">
                    <a:blip r:embed="rId9" cstate="print">
                      <a:extLst>
                        <a:ext uri="{28A0092B-C50C-407E-A947-70E740481C1C}">
                          <a14:useLocalDpi xmlns:a14="http://schemas.microsoft.com/office/drawing/2010/main" val="0"/>
                        </a:ext>
                      </a:extLst>
                    </a:blip>
                    <a:srcRect l="16087"/>
                    <a:stretch/>
                  </pic:blipFill>
                  <pic:spPr bwMode="auto">
                    <a:xfrm>
                      <a:off x="0" y="0"/>
                      <a:ext cx="153416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simplePos x="0" y="0"/>
                <wp:positionH relativeFrom="column">
                  <wp:posOffset>9490075</wp:posOffset>
                </wp:positionH>
                <wp:positionV relativeFrom="paragraph">
                  <wp:posOffset>2465705</wp:posOffset>
                </wp:positionV>
                <wp:extent cx="5597525" cy="642620"/>
                <wp:effectExtent l="3175" t="1905" r="0" b="3175"/>
                <wp:wrapNone/>
                <wp:docPr id="15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64262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CD7" w:rsidRPr="006A0076" w:rsidRDefault="002062C4">
                            <w:pPr>
                              <w:pStyle w:val="Tagline04"/>
                              <w:rPr>
                                <w:b/>
                              </w:rPr>
                            </w:pPr>
                            <w:r w:rsidRPr="006A0076">
                              <w:rPr>
                                <w:rStyle w:val="Tagline04Char"/>
                                <w:b/>
                              </w:rPr>
                              <w:t xml:space="preserve">Test Taking Tips </w:t>
                            </w:r>
                            <w:r w:rsidR="00456403" w:rsidRPr="006A0076">
                              <w:rPr>
                                <w:rStyle w:val="Tagline04Char"/>
                                <w:b/>
                              </w:rPr>
                              <w:t>from</w:t>
                            </w:r>
                            <w:r w:rsidRPr="006A0076">
                              <w:rPr>
                                <w:rStyle w:val="Tagline04Char"/>
                                <w:b/>
                              </w:rPr>
                              <w:t xml:space="preserve"> LCS Teachers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2" type="#_x0000_t202" style="position:absolute;margin-left:747.25pt;margin-top:194.15pt;width:440.75pt;height:50.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" filled="f" fillcolor="#d6e3bc" stroked="f">
                <v:fill rotate="t" angle="90" focus="100%" type="gradient"/>
                <v:textbox>
                  <w:txbxContent>
                    <w:p w:rsidR="00BE0CD7" w:rsidRPr="006A0076" w:rsidRDefault="002062C4">
                      <w:pPr>
                        <w:pStyle w:val="Tagline04"/>
                        <w:rPr>
                          <w:b/>
                        </w:rPr>
                      </w:pPr>
                      <w:r w:rsidRPr="006A0076">
                        <w:rPr>
                          <w:rStyle w:val="Tagline04Char"/>
                          <w:b/>
                        </w:rPr>
                        <w:t xml:space="preserve">Test Taking Tips </w:t>
                      </w:r>
                      <w:r w:rsidR="00456403" w:rsidRPr="006A0076">
                        <w:rPr>
                          <w:rStyle w:val="Tagline04Char"/>
                          <w:b/>
                        </w:rPr>
                        <w:t>from</w:t>
                      </w:r>
                      <w:r w:rsidRPr="006A0076">
                        <w:rPr>
                          <w:rStyle w:val="Tagline04Char"/>
                          <w:b/>
                        </w:rPr>
                        <w:t xml:space="preserve"> LCS Teachers </w:t>
                      </w:r>
                    </w:p>
                  </w:txbxContent>
                </v:textbox>
              </v:shape>
            </w:pict>
          </mc:Fallback>
        </mc:AlternateContent>
      </w:r>
      <w:r>
        <w:rPr>
          <w:noProof/>
        </w:rPr>
        <mc:AlternateContent>
          <mc:Choice Requires="wps">
            <w:drawing>
              <wp:anchor distT="36576" distB="36576" distL="36576" distR="36576" simplePos="0" relativeHeight="251799552" behindDoc="0" locked="0" layoutInCell="1" allowOverlap="1">
                <wp:simplePos x="0" y="0"/>
                <wp:positionH relativeFrom="page">
                  <wp:posOffset>13348335</wp:posOffset>
                </wp:positionH>
                <wp:positionV relativeFrom="page">
                  <wp:posOffset>1971675</wp:posOffset>
                </wp:positionV>
                <wp:extent cx="1728470" cy="1735455"/>
                <wp:effectExtent l="3810" t="0" r="1270" b="0"/>
                <wp:wrapNone/>
                <wp:docPr id="14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7354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0CD7" w:rsidRDefault="009E4096">
                            <w:pPr>
                              <w:jc w:val="right"/>
                              <w:rPr>
                                <w:rStyle w:val="Tagline02Char"/>
                              </w:rPr>
                            </w:pPr>
                            <w:sdt>
                              <w:sdtPr>
                                <w:rPr>
                                  <w:rStyle w:val="Tagline02Char"/>
                                </w:rPr>
                                <w:id w:val="30894246"/>
                                <w:showingPlcHdr/>
                              </w:sdtPr>
                              <w:sdtEndPr>
                                <w:rPr>
                                  <w:rStyle w:val="Tagline02Char"/>
                                </w:rPr>
                              </w:sdtEndPr>
                              <w:sdtContent>
                                <w:r w:rsidR="00347C5B">
                                  <w:rPr>
                                    <w:rStyle w:val="Tagline02Char"/>
                                  </w:rPr>
                                  <w:t>this issue</w:t>
                                </w:r>
                              </w:sdtContent>
                            </w:sdt>
                          </w:p>
                          <w:p w:rsidR="00BE0CD7" w:rsidRDefault="009E4096">
                            <w:pPr>
                              <w:jc w:val="right"/>
                              <w:rPr>
                                <w:rStyle w:val="ParaText02Char"/>
                              </w:rPr>
                            </w:pPr>
                            <w:sdt>
                              <w:sdtPr>
                                <w:rPr>
                                  <w:rStyle w:val="ParaText06Char"/>
                                </w:rPr>
                                <w:id w:val="30894247"/>
                              </w:sdtPr>
                              <w:sdtEndPr>
                                <w:rPr>
                                  <w:rStyle w:val="ParaText06Char"/>
                                </w:rPr>
                              </w:sdtEndPr>
                              <w:sdtContent>
                                <w:r w:rsidR="002062C4">
                                  <w:rPr>
                                    <w:rStyle w:val="ParaText06Char"/>
                                  </w:rPr>
                                  <w:t>State Testing</w:t>
                                </w:r>
                              </w:sdtContent>
                            </w:sdt>
                            <w:r w:rsidR="00E6115B">
                              <w:rPr>
                                <w:rStyle w:val="ParaText06Char"/>
                              </w:rPr>
                              <w:t xml:space="preserve"> </w:t>
                            </w:r>
                            <w:sdt>
                              <w:sdtPr>
                                <w:rPr>
                                  <w:rStyle w:val="ParaText02Char"/>
                                </w:rPr>
                                <w:id w:val="30894248"/>
                                <w:showingPlcHdr/>
                              </w:sdtPr>
                              <w:sdtEndPr>
                                <w:rPr>
                                  <w:rStyle w:val="ParaText02Char"/>
                                </w:rPr>
                              </w:sdtEndPr>
                              <w:sdtContent>
                                <w:r w:rsidR="00E6115B">
                                  <w:rPr>
                                    <w:rStyle w:val="ParaText02Char"/>
                                  </w:rPr>
                                  <w:t>P.1</w:t>
                                </w:r>
                              </w:sdtContent>
                            </w:sdt>
                          </w:p>
                          <w:p w:rsidR="00BE0CD7" w:rsidRDefault="009E4096">
                            <w:pPr>
                              <w:pStyle w:val="ParaText06"/>
                              <w:jc w:val="right"/>
                              <w:rPr>
                                <w:rStyle w:val="ParaText02Char"/>
                                <w:b/>
                              </w:rPr>
                            </w:pPr>
                            <w:sdt>
                              <w:sdtPr>
                                <w:rPr>
                                  <w:rStyle w:val="ParaText02Char"/>
                                  <w:color w:val="322B39" w:themeColor="background2" w:themeShade="40"/>
                                  <w:sz w:val="22"/>
                                </w:rPr>
                                <w:id w:val="30894249"/>
                              </w:sdtPr>
                              <w:sdtEndPr>
                                <w:rPr>
                                  <w:rStyle w:val="ParaText02Char"/>
                                </w:rPr>
                              </w:sdtEndPr>
                              <w:sdtContent>
                                <w:r w:rsidR="002062C4">
                                  <w:rPr>
                                    <w:rStyle w:val="ParaText02Char"/>
                                    <w:color w:val="322B39" w:themeColor="background2" w:themeShade="40"/>
                                    <w:sz w:val="22"/>
                                  </w:rPr>
                                  <w:t xml:space="preserve">Student of the Month </w:t>
                                </w:r>
                              </w:sdtContent>
                            </w:sdt>
                            <w:r w:rsidR="00E6115B">
                              <w:rPr>
                                <w:rStyle w:val="ParaText02Char"/>
                                <w:color w:val="322B39" w:themeColor="background2" w:themeShade="40"/>
                                <w:sz w:val="22"/>
                              </w:rPr>
                              <w:t xml:space="preserve"> </w:t>
                            </w:r>
                            <w:sdt>
                              <w:sdtPr>
                                <w:rPr>
                                  <w:rStyle w:val="ParaText02Char"/>
                                  <w:b/>
                                </w:rPr>
                                <w:id w:val="30894250"/>
                                <w:showingPlcHdr/>
                              </w:sdtPr>
                              <w:sdtEndPr>
                                <w:rPr>
                                  <w:rStyle w:val="ParaText02Char"/>
                                </w:rPr>
                              </w:sdtEndPr>
                              <w:sdtContent>
                                <w:r w:rsidR="00E6115B">
                                  <w:rPr>
                                    <w:rStyle w:val="ParaText02Char"/>
                                  </w:rPr>
                                  <w:t>P.2</w:t>
                                </w:r>
                              </w:sdtContent>
                            </w:sdt>
                          </w:p>
                          <w:p w:rsidR="00BE0CD7" w:rsidRDefault="009E4096">
                            <w:pPr>
                              <w:pStyle w:val="ParaText06"/>
                              <w:jc w:val="right"/>
                              <w:rPr>
                                <w:rStyle w:val="ParaText02Char"/>
                                <w:b/>
                              </w:rPr>
                            </w:pPr>
                            <w:sdt>
                              <w:sdtPr>
                                <w:rPr>
                                  <w:rStyle w:val="ParaText02Char"/>
                                  <w:b/>
                                </w:rPr>
                                <w:id w:val="30894251"/>
                              </w:sdtPr>
                              <w:sdtEndPr>
                                <w:rPr>
                                  <w:rStyle w:val="ParaText02Char"/>
                                </w:rPr>
                              </w:sdtEndPr>
                              <w:sdtContent>
                                <w:r w:rsidR="002062C4">
                                  <w:rPr>
                                    <w:rStyle w:val="ParaText02Char"/>
                                    <w:b/>
                                  </w:rPr>
                                  <w:t xml:space="preserve">Exercise Tips </w:t>
                                </w:r>
                              </w:sdtContent>
                            </w:sdt>
                            <w:r w:rsidR="00E6115B">
                              <w:rPr>
                                <w:rStyle w:val="ParaText02Char"/>
                              </w:rPr>
                              <w:t xml:space="preserve"> </w:t>
                            </w:r>
                            <w:sdt>
                              <w:sdtPr>
                                <w:rPr>
                                  <w:rStyle w:val="ParaText02Char"/>
                                  <w:b/>
                                </w:rPr>
                                <w:id w:val="30894252"/>
                                <w:showingPlcHdr/>
                              </w:sdtPr>
                              <w:sdtEndPr>
                                <w:rPr>
                                  <w:rStyle w:val="ParaText02Char"/>
                                </w:rPr>
                              </w:sdtEndPr>
                              <w:sdtContent>
                                <w:r w:rsidR="00E6115B">
                                  <w:rPr>
                                    <w:rStyle w:val="ParaText02Char"/>
                                  </w:rPr>
                                  <w:t>P.3</w:t>
                                </w:r>
                              </w:sdtContent>
                            </w:sdt>
                          </w:p>
                          <w:p w:rsidR="00BE0CD7" w:rsidRDefault="009E4096">
                            <w:pPr>
                              <w:pStyle w:val="ParaText06"/>
                              <w:jc w:val="right"/>
                              <w:rPr>
                                <w:rStyle w:val="ParaText02Char"/>
                                <w:b/>
                              </w:rPr>
                            </w:pPr>
                            <w:sdt>
                              <w:sdtPr>
                                <w:rPr>
                                  <w:rStyle w:val="ParaText02Char"/>
                                  <w:b/>
                                </w:rPr>
                                <w:id w:val="30894253"/>
                              </w:sdtPr>
                              <w:sdtEndPr>
                                <w:rPr>
                                  <w:rStyle w:val="ParaText02Char"/>
                                </w:rPr>
                              </w:sdtEndPr>
                              <w:sdtContent>
                                <w:r w:rsidR="002062C4">
                                  <w:rPr>
                                    <w:rStyle w:val="ParaText02Char"/>
                                    <w:b/>
                                  </w:rPr>
                                  <w:t>St. Patrick’s Day</w:t>
                                </w:r>
                              </w:sdtContent>
                            </w:sdt>
                            <w:sdt>
                              <w:sdtPr>
                                <w:rPr>
                                  <w:rStyle w:val="ParaText02Char"/>
                                  <w:b/>
                                </w:rPr>
                                <w:id w:val="30894254"/>
                                <w:showingPlcHdr/>
                              </w:sdtPr>
                              <w:sdtEndPr>
                                <w:rPr>
                                  <w:rStyle w:val="ParaText02Char"/>
                                </w:rPr>
                              </w:sdtEndPr>
                              <w:sdtContent>
                                <w:r w:rsidR="00E6115B">
                                  <w:rPr>
                                    <w:rStyle w:val="ParaText02Char"/>
                                  </w:rPr>
                                  <w:t>P.4</w:t>
                                </w:r>
                              </w:sdtContent>
                            </w:sdt>
                          </w:p>
                          <w:p w:rsidR="00BE0CD7" w:rsidRDefault="00BE0CD7">
                            <w:pPr>
                              <w:pStyle w:val="ParaText06"/>
                              <w:jc w:val="right"/>
                              <w:rPr>
                                <w:rStyle w:val="ParaText02Char"/>
                                <w:b/>
                              </w:rPr>
                            </w:pPr>
                          </w:p>
                          <w:p w:rsidR="00BE0CD7" w:rsidRDefault="00E6115B">
                            <w:pPr>
                              <w:jc w:val="right"/>
                              <w:rPr>
                                <w:b/>
                                <w:bCs/>
                                <w:color w:val="EF792F"/>
                                <w:w w:val="90"/>
                              </w:rPr>
                            </w:pPr>
                            <w:r>
                              <w:rPr>
                                <w:w w:val="9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43" type="#_x0000_t202" style="position:absolute;margin-left:1051.05pt;margin-top:155.25pt;width:136.1pt;height:136.65pt;z-index:251799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" filled="f" fillcolor="#fffffe" stroked="f" strokecolor="#212120" insetpen="t">
                <v:textbox inset="0,0,0,0">
                  <w:txbxContent>
                    <w:p w:rsidR="00BE0CD7" w:rsidRDefault="00AA5847">
                      <w:pPr>
                        <w:jc w:val="right"/>
                        <w:rPr>
                          <w:rStyle w:val="Tagline02Char"/>
                        </w:rPr>
                      </w:pPr>
                      <w:sdt>
                        <w:sdtPr>
                          <w:rPr>
                            <w:rStyle w:val="Tagline02Char"/>
                          </w:rPr>
                          <w:id w:val="30894246"/>
                          <w:placeholder>
                            <w:docPart w:val="85708F9541054020BB98C462C45D1438"/>
                          </w:placeholder>
                          <w:showingPlcHdr/>
                        </w:sdtPr>
                        <w:sdtEndPr>
                          <w:rPr>
                            <w:rStyle w:val="Tagline02Char"/>
                          </w:rPr>
                        </w:sdtEndPr>
                        <w:sdtContent>
                          <w:r w:rsidR="00347C5B">
                            <w:rPr>
                              <w:rStyle w:val="Tagline02Char"/>
                            </w:rPr>
                            <w:t>this issue</w:t>
                          </w:r>
                        </w:sdtContent>
                      </w:sdt>
                    </w:p>
                    <w:p w:rsidR="00BE0CD7" w:rsidRDefault="00AA5847">
                      <w:pPr>
                        <w:jc w:val="right"/>
                        <w:rPr>
                          <w:rStyle w:val="ParaText02Char"/>
                        </w:rPr>
                      </w:pPr>
                      <w:sdt>
                        <w:sdtPr>
                          <w:rPr>
                            <w:rStyle w:val="ParaText06Char"/>
                          </w:rPr>
                          <w:id w:val="30894247"/>
                          <w:placeholder>
                            <w:docPart w:val="2C7916F53D3847C3B3C0898B3AA27111"/>
                          </w:placeholder>
                        </w:sdtPr>
                        <w:sdtEndPr>
                          <w:rPr>
                            <w:rStyle w:val="ParaText06Char"/>
                          </w:rPr>
                        </w:sdtEndPr>
                        <w:sdtContent>
                          <w:r w:rsidR="002062C4">
                            <w:rPr>
                              <w:rStyle w:val="ParaText06Char"/>
                            </w:rPr>
                            <w:t>State Testing</w:t>
                          </w:r>
                        </w:sdtContent>
                      </w:sdt>
                      <w:r w:rsidR="00E6115B">
                        <w:rPr>
                          <w:rStyle w:val="ParaText06Char"/>
                        </w:rPr>
                        <w:t xml:space="preserve"> </w:t>
                      </w:r>
                      <w:sdt>
                        <w:sdtPr>
                          <w:rPr>
                            <w:rStyle w:val="ParaText02Char"/>
                          </w:rPr>
                          <w:id w:val="30894248"/>
                          <w:placeholder>
                            <w:docPart w:val="95E12E6128A541959873B074EEB415A0"/>
                          </w:placeholder>
                          <w:showingPlcHdr/>
                        </w:sdtPr>
                        <w:sdtEndPr>
                          <w:rPr>
                            <w:rStyle w:val="ParaText02Char"/>
                          </w:rPr>
                        </w:sdtEndPr>
                        <w:sdtContent>
                          <w:r w:rsidR="00E6115B">
                            <w:rPr>
                              <w:rStyle w:val="ParaText02Char"/>
                            </w:rPr>
                            <w:t>P.1</w:t>
                          </w:r>
                        </w:sdtContent>
                      </w:sdt>
                    </w:p>
                    <w:p w:rsidR="00BE0CD7" w:rsidRDefault="00AA5847">
                      <w:pPr>
                        <w:pStyle w:val="ParaText06"/>
                        <w:jc w:val="right"/>
                        <w:rPr>
                          <w:rStyle w:val="ParaText02Char"/>
                          <w:b/>
                        </w:rPr>
                      </w:pPr>
                      <w:sdt>
                        <w:sdtPr>
                          <w:rPr>
                            <w:rStyle w:val="ParaText02Char"/>
                            <w:color w:val="322B39" w:themeColor="background2" w:themeShade="40"/>
                            <w:sz w:val="22"/>
                          </w:rPr>
                          <w:id w:val="30894249"/>
                          <w:placeholder>
                            <w:docPart w:val="D34F6E5944D645289361C203ED1556F1"/>
                          </w:placeholder>
                        </w:sdtPr>
                        <w:sdtEndPr>
                          <w:rPr>
                            <w:rStyle w:val="ParaText02Char"/>
                          </w:rPr>
                        </w:sdtEndPr>
                        <w:sdtContent>
                          <w:r w:rsidR="002062C4">
                            <w:rPr>
                              <w:rStyle w:val="ParaText02Char"/>
                              <w:color w:val="322B39" w:themeColor="background2" w:themeShade="40"/>
                              <w:sz w:val="22"/>
                            </w:rPr>
                            <w:t xml:space="preserve">Student of the Month </w:t>
                          </w:r>
                        </w:sdtContent>
                      </w:sdt>
                      <w:r w:rsidR="00E6115B">
                        <w:rPr>
                          <w:rStyle w:val="ParaText02Char"/>
                          <w:color w:val="322B39" w:themeColor="background2" w:themeShade="40"/>
                          <w:sz w:val="22"/>
                        </w:rPr>
                        <w:t xml:space="preserve"> </w:t>
                      </w:r>
                      <w:sdt>
                        <w:sdtPr>
                          <w:rPr>
                            <w:rStyle w:val="ParaText02Char"/>
                            <w:b/>
                          </w:rPr>
                          <w:id w:val="30894250"/>
                          <w:placeholder>
                            <w:docPart w:val="D883C7D9C2E94D439C0799956E2A5988"/>
                          </w:placeholder>
                          <w:showingPlcHdr/>
                        </w:sdtPr>
                        <w:sdtEndPr>
                          <w:rPr>
                            <w:rStyle w:val="ParaText02Char"/>
                          </w:rPr>
                        </w:sdtEndPr>
                        <w:sdtContent>
                          <w:r w:rsidR="00E6115B">
                            <w:rPr>
                              <w:rStyle w:val="ParaText02Char"/>
                            </w:rPr>
                            <w:t>P.2</w:t>
                          </w:r>
                        </w:sdtContent>
                      </w:sdt>
                    </w:p>
                    <w:p w:rsidR="00BE0CD7" w:rsidRDefault="00AA5847">
                      <w:pPr>
                        <w:pStyle w:val="ParaText06"/>
                        <w:jc w:val="right"/>
                        <w:rPr>
                          <w:rStyle w:val="ParaText02Char"/>
                          <w:b/>
                        </w:rPr>
                      </w:pPr>
                      <w:sdt>
                        <w:sdtPr>
                          <w:rPr>
                            <w:rStyle w:val="ParaText02Char"/>
                            <w:b/>
                          </w:rPr>
                          <w:id w:val="30894251"/>
                          <w:placeholder>
                            <w:docPart w:val="89DF264EAA944177BAF9D139F509BAB0"/>
                          </w:placeholder>
                        </w:sdtPr>
                        <w:sdtEndPr>
                          <w:rPr>
                            <w:rStyle w:val="ParaText02Char"/>
                          </w:rPr>
                        </w:sdtEndPr>
                        <w:sdtContent>
                          <w:r w:rsidR="002062C4">
                            <w:rPr>
                              <w:rStyle w:val="ParaText02Char"/>
                              <w:b/>
                            </w:rPr>
                            <w:t xml:space="preserve">Exercise Tips </w:t>
                          </w:r>
                        </w:sdtContent>
                      </w:sdt>
                      <w:r w:rsidR="00E6115B">
                        <w:rPr>
                          <w:rStyle w:val="ParaText02Char"/>
                        </w:rPr>
                        <w:t xml:space="preserve"> </w:t>
                      </w:r>
                      <w:sdt>
                        <w:sdtPr>
                          <w:rPr>
                            <w:rStyle w:val="ParaText02Char"/>
                            <w:b/>
                          </w:rPr>
                          <w:id w:val="30894252"/>
                          <w:placeholder>
                            <w:docPart w:val="D86578F4C6B044CBBAEFCAF235E7D5F6"/>
                          </w:placeholder>
                          <w:showingPlcHdr/>
                        </w:sdtPr>
                        <w:sdtEndPr>
                          <w:rPr>
                            <w:rStyle w:val="ParaText02Char"/>
                          </w:rPr>
                        </w:sdtEndPr>
                        <w:sdtContent>
                          <w:r w:rsidR="00E6115B">
                            <w:rPr>
                              <w:rStyle w:val="ParaText02Char"/>
                            </w:rPr>
                            <w:t>P.3</w:t>
                          </w:r>
                        </w:sdtContent>
                      </w:sdt>
                    </w:p>
                    <w:p w:rsidR="00BE0CD7" w:rsidRDefault="00AA5847">
                      <w:pPr>
                        <w:pStyle w:val="ParaText06"/>
                        <w:jc w:val="right"/>
                        <w:rPr>
                          <w:rStyle w:val="ParaText02Char"/>
                          <w:b/>
                        </w:rPr>
                      </w:pPr>
                      <w:sdt>
                        <w:sdtPr>
                          <w:rPr>
                            <w:rStyle w:val="ParaText02Char"/>
                            <w:b/>
                          </w:rPr>
                          <w:id w:val="30894253"/>
                          <w:placeholder>
                            <w:docPart w:val="1A486D77CB374083961EEB92D158853D"/>
                          </w:placeholder>
                        </w:sdtPr>
                        <w:sdtEndPr>
                          <w:rPr>
                            <w:rStyle w:val="ParaText02Char"/>
                          </w:rPr>
                        </w:sdtEndPr>
                        <w:sdtContent>
                          <w:r w:rsidR="002062C4">
                            <w:rPr>
                              <w:rStyle w:val="ParaText02Char"/>
                              <w:b/>
                            </w:rPr>
                            <w:t>St. Patrick’s Day</w:t>
                          </w:r>
                        </w:sdtContent>
                      </w:sdt>
                      <w:sdt>
                        <w:sdtPr>
                          <w:rPr>
                            <w:rStyle w:val="ParaText02Char"/>
                            <w:b/>
                          </w:rPr>
                          <w:id w:val="30894254"/>
                          <w:placeholder>
                            <w:docPart w:val="B02C4C9F221C465E96872C45DAF8FEA7"/>
                          </w:placeholder>
                          <w:showingPlcHdr/>
                        </w:sdtPr>
                        <w:sdtEndPr>
                          <w:rPr>
                            <w:rStyle w:val="ParaText02Char"/>
                          </w:rPr>
                        </w:sdtEndPr>
                        <w:sdtContent>
                          <w:r w:rsidR="00E6115B">
                            <w:rPr>
                              <w:rStyle w:val="ParaText02Char"/>
                            </w:rPr>
                            <w:t>P.4</w:t>
                          </w:r>
                        </w:sdtContent>
                      </w:sdt>
                    </w:p>
                    <w:p w:rsidR="00BE0CD7" w:rsidRDefault="00BE0CD7">
                      <w:pPr>
                        <w:pStyle w:val="ParaText06"/>
                        <w:jc w:val="right"/>
                        <w:rPr>
                          <w:rStyle w:val="ParaText02Char"/>
                          <w:b/>
                        </w:rPr>
                      </w:pPr>
                    </w:p>
                    <w:p w:rsidR="00BE0CD7" w:rsidRDefault="00E6115B">
                      <w:pPr>
                        <w:jc w:val="right"/>
                        <w:rPr>
                          <w:b/>
                          <w:bCs/>
                          <w:color w:val="EF792F"/>
                          <w:w w:val="90"/>
                        </w:rPr>
                      </w:pPr>
                      <w:r>
                        <w:rPr>
                          <w:w w:val="90"/>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margin">
                  <wp:posOffset>9614535</wp:posOffset>
                </wp:positionH>
                <wp:positionV relativeFrom="margin">
                  <wp:posOffset>7595235</wp:posOffset>
                </wp:positionV>
                <wp:extent cx="5393690" cy="1721485"/>
                <wp:effectExtent l="3810" t="3810" r="3175" b="8255"/>
                <wp:wrapNone/>
                <wp:docPr id="14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3690" cy="1721485"/>
                        </a:xfrm>
                        <a:custGeom>
                          <a:avLst/>
                          <a:gdLst>
                            <a:gd name="T0" fmla="*/ 16590 w 16590"/>
                            <a:gd name="T1" fmla="*/ 174 h 2612"/>
                            <a:gd name="T2" fmla="*/ 16054 w 16590"/>
                            <a:gd name="T3" fmla="*/ 664 h 2612"/>
                            <a:gd name="T4" fmla="*/ 15336 w 16590"/>
                            <a:gd name="T5" fmla="*/ 1100 h 2612"/>
                            <a:gd name="T6" fmla="*/ 14462 w 16590"/>
                            <a:gd name="T7" fmla="*/ 1480 h 2612"/>
                            <a:gd name="T8" fmla="*/ 13457 w 16590"/>
                            <a:gd name="T9" fmla="*/ 1804 h 2612"/>
                            <a:gd name="T10" fmla="*/ 12343 w 16590"/>
                            <a:gd name="T11" fmla="*/ 2074 h 2612"/>
                            <a:gd name="T12" fmla="*/ 11146 w 16590"/>
                            <a:gd name="T13" fmla="*/ 2288 h 2612"/>
                            <a:gd name="T14" fmla="*/ 9892 w 16590"/>
                            <a:gd name="T15" fmla="*/ 2448 h 2612"/>
                            <a:gd name="T16" fmla="*/ 8602 w 16590"/>
                            <a:gd name="T17" fmla="*/ 2554 h 2612"/>
                            <a:gd name="T18" fmla="*/ 7303 w 16590"/>
                            <a:gd name="T19" fmla="*/ 2606 h 2612"/>
                            <a:gd name="T20" fmla="*/ 6019 w 16590"/>
                            <a:gd name="T21" fmla="*/ 2605 h 2612"/>
                            <a:gd name="T22" fmla="*/ 4774 w 16590"/>
                            <a:gd name="T23" fmla="*/ 2550 h 2612"/>
                            <a:gd name="T24" fmla="*/ 3594 w 16590"/>
                            <a:gd name="T25" fmla="*/ 2442 h 2612"/>
                            <a:gd name="T26" fmla="*/ 2501 w 16590"/>
                            <a:gd name="T27" fmla="*/ 2282 h 2612"/>
                            <a:gd name="T28" fmla="*/ 1522 w 16590"/>
                            <a:gd name="T29" fmla="*/ 2069 h 2612"/>
                            <a:gd name="T30" fmla="*/ 680 w 16590"/>
                            <a:gd name="T31" fmla="*/ 1804 h 2612"/>
                            <a:gd name="T32" fmla="*/ 0 w 16590"/>
                            <a:gd name="T33" fmla="*/ 1487 h 2612"/>
                            <a:gd name="T34" fmla="*/ 328 w 16590"/>
                            <a:gd name="T35" fmla="*/ 1576 h 2612"/>
                            <a:gd name="T36" fmla="*/ 1109 w 16590"/>
                            <a:gd name="T37" fmla="*/ 1851 h 2612"/>
                            <a:gd name="T38" fmla="*/ 2038 w 16590"/>
                            <a:gd name="T39" fmla="*/ 2074 h 2612"/>
                            <a:gd name="T40" fmla="*/ 3090 w 16590"/>
                            <a:gd name="T41" fmla="*/ 2246 h 2612"/>
                            <a:gd name="T42" fmla="*/ 4241 w 16590"/>
                            <a:gd name="T43" fmla="*/ 2368 h 2612"/>
                            <a:gd name="T44" fmla="*/ 5464 w 16590"/>
                            <a:gd name="T45" fmla="*/ 2439 h 2612"/>
                            <a:gd name="T46" fmla="*/ 6738 w 16590"/>
                            <a:gd name="T47" fmla="*/ 2458 h 2612"/>
                            <a:gd name="T48" fmla="*/ 8035 w 16590"/>
                            <a:gd name="T49" fmla="*/ 2425 h 2612"/>
                            <a:gd name="T50" fmla="*/ 9333 w 16590"/>
                            <a:gd name="T51" fmla="*/ 2338 h 2612"/>
                            <a:gd name="T52" fmla="*/ 10606 w 16590"/>
                            <a:gd name="T53" fmla="*/ 2201 h 2612"/>
                            <a:gd name="T54" fmla="*/ 11831 w 16590"/>
                            <a:gd name="T55" fmla="*/ 2009 h 2612"/>
                            <a:gd name="T56" fmla="*/ 12982 w 16590"/>
                            <a:gd name="T57" fmla="*/ 1765 h 2612"/>
                            <a:gd name="T58" fmla="*/ 14034 w 16590"/>
                            <a:gd name="T59" fmla="*/ 1467 h 2612"/>
                            <a:gd name="T60" fmla="*/ 14963 w 16590"/>
                            <a:gd name="T61" fmla="*/ 1116 h 2612"/>
                            <a:gd name="T62" fmla="*/ 15746 w 16590"/>
                            <a:gd name="T63" fmla="*/ 710 h 2612"/>
                            <a:gd name="T64" fmla="*/ 16357 w 16590"/>
                            <a:gd name="T65" fmla="*/ 25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90" h="2612">
                              <a:moveTo>
                                <a:pt x="16590" y="0"/>
                              </a:moveTo>
                              <a:lnTo>
                                <a:pt x="16590" y="174"/>
                              </a:lnTo>
                              <a:lnTo>
                                <a:pt x="16346" y="426"/>
                              </a:lnTo>
                              <a:lnTo>
                                <a:pt x="16054" y="664"/>
                              </a:lnTo>
                              <a:lnTo>
                                <a:pt x="15716" y="889"/>
                              </a:lnTo>
                              <a:lnTo>
                                <a:pt x="15336" y="1100"/>
                              </a:lnTo>
                              <a:lnTo>
                                <a:pt x="14918" y="1297"/>
                              </a:lnTo>
                              <a:lnTo>
                                <a:pt x="14462" y="1480"/>
                              </a:lnTo>
                              <a:lnTo>
                                <a:pt x="13975" y="1649"/>
                              </a:lnTo>
                              <a:lnTo>
                                <a:pt x="13457" y="1804"/>
                              </a:lnTo>
                              <a:lnTo>
                                <a:pt x="12912" y="1945"/>
                              </a:lnTo>
                              <a:lnTo>
                                <a:pt x="12343" y="2074"/>
                              </a:lnTo>
                              <a:lnTo>
                                <a:pt x="11754" y="2187"/>
                              </a:lnTo>
                              <a:lnTo>
                                <a:pt x="11146" y="2288"/>
                              </a:lnTo>
                              <a:lnTo>
                                <a:pt x="10524" y="2375"/>
                              </a:lnTo>
                              <a:lnTo>
                                <a:pt x="9892" y="2448"/>
                              </a:lnTo>
                              <a:lnTo>
                                <a:pt x="9249" y="2508"/>
                              </a:lnTo>
                              <a:lnTo>
                                <a:pt x="8602" y="2554"/>
                              </a:lnTo>
                              <a:lnTo>
                                <a:pt x="7952" y="2587"/>
                              </a:lnTo>
                              <a:lnTo>
                                <a:pt x="7303" y="2606"/>
                              </a:lnTo>
                              <a:lnTo>
                                <a:pt x="6658" y="2612"/>
                              </a:lnTo>
                              <a:lnTo>
                                <a:pt x="6019" y="2605"/>
                              </a:lnTo>
                              <a:lnTo>
                                <a:pt x="5390" y="2584"/>
                              </a:lnTo>
                              <a:lnTo>
                                <a:pt x="4774" y="2550"/>
                              </a:lnTo>
                              <a:lnTo>
                                <a:pt x="4174" y="2503"/>
                              </a:lnTo>
                              <a:lnTo>
                                <a:pt x="3594" y="2442"/>
                              </a:lnTo>
                              <a:lnTo>
                                <a:pt x="3035" y="2368"/>
                              </a:lnTo>
                              <a:lnTo>
                                <a:pt x="2501" y="2282"/>
                              </a:lnTo>
                              <a:lnTo>
                                <a:pt x="1996" y="2182"/>
                              </a:lnTo>
                              <a:lnTo>
                                <a:pt x="1522" y="2069"/>
                              </a:lnTo>
                              <a:lnTo>
                                <a:pt x="1082" y="1943"/>
                              </a:lnTo>
                              <a:lnTo>
                                <a:pt x="680" y="1804"/>
                              </a:lnTo>
                              <a:lnTo>
                                <a:pt x="318" y="1652"/>
                              </a:lnTo>
                              <a:lnTo>
                                <a:pt x="0" y="1487"/>
                              </a:lnTo>
                              <a:lnTo>
                                <a:pt x="0" y="1420"/>
                              </a:lnTo>
                              <a:lnTo>
                                <a:pt x="328" y="1576"/>
                              </a:lnTo>
                              <a:lnTo>
                                <a:pt x="699" y="1719"/>
                              </a:lnTo>
                              <a:lnTo>
                                <a:pt x="1109" y="1851"/>
                              </a:lnTo>
                              <a:lnTo>
                                <a:pt x="1557" y="1968"/>
                              </a:lnTo>
                              <a:lnTo>
                                <a:pt x="2038" y="2074"/>
                              </a:lnTo>
                              <a:lnTo>
                                <a:pt x="2551" y="2167"/>
                              </a:lnTo>
                              <a:lnTo>
                                <a:pt x="3090" y="2246"/>
                              </a:lnTo>
                              <a:lnTo>
                                <a:pt x="3655" y="2314"/>
                              </a:lnTo>
                              <a:lnTo>
                                <a:pt x="4241" y="2368"/>
                              </a:lnTo>
                              <a:lnTo>
                                <a:pt x="4844" y="2410"/>
                              </a:lnTo>
                              <a:lnTo>
                                <a:pt x="5464" y="2439"/>
                              </a:lnTo>
                              <a:lnTo>
                                <a:pt x="6096" y="2455"/>
                              </a:lnTo>
                              <a:lnTo>
                                <a:pt x="6738" y="2458"/>
                              </a:lnTo>
                              <a:lnTo>
                                <a:pt x="7385" y="2447"/>
                              </a:lnTo>
                              <a:lnTo>
                                <a:pt x="8035" y="2425"/>
                              </a:lnTo>
                              <a:lnTo>
                                <a:pt x="8686" y="2388"/>
                              </a:lnTo>
                              <a:lnTo>
                                <a:pt x="9333" y="2338"/>
                              </a:lnTo>
                              <a:lnTo>
                                <a:pt x="9974" y="2276"/>
                              </a:lnTo>
                              <a:lnTo>
                                <a:pt x="10606" y="2201"/>
                              </a:lnTo>
                              <a:lnTo>
                                <a:pt x="11226" y="2111"/>
                              </a:lnTo>
                              <a:lnTo>
                                <a:pt x="11831" y="2009"/>
                              </a:lnTo>
                              <a:lnTo>
                                <a:pt x="12417" y="1893"/>
                              </a:lnTo>
                              <a:lnTo>
                                <a:pt x="12982" y="1765"/>
                              </a:lnTo>
                              <a:lnTo>
                                <a:pt x="13521" y="1623"/>
                              </a:lnTo>
                              <a:lnTo>
                                <a:pt x="14034" y="1467"/>
                              </a:lnTo>
                              <a:lnTo>
                                <a:pt x="14515" y="1299"/>
                              </a:lnTo>
                              <a:lnTo>
                                <a:pt x="14963" y="1116"/>
                              </a:lnTo>
                              <a:lnTo>
                                <a:pt x="15375" y="919"/>
                              </a:lnTo>
                              <a:lnTo>
                                <a:pt x="15746" y="710"/>
                              </a:lnTo>
                              <a:lnTo>
                                <a:pt x="16075" y="487"/>
                              </a:lnTo>
                              <a:lnTo>
                                <a:pt x="16357" y="251"/>
                              </a:lnTo>
                              <a:lnTo>
                                <a:pt x="16590" y="0"/>
                              </a:lnTo>
                              <a:close/>
                            </a:path>
                          </a:pathLst>
                        </a:custGeom>
                        <a:gradFill rotWithShape="1">
                          <a:gsLst>
                            <a:gs pos="0">
                              <a:schemeClr val="accent2">
                                <a:lumMod val="100000"/>
                                <a:lumOff val="0"/>
                                <a:gamma/>
                                <a:tint val="11765"/>
                                <a:invGamma/>
                              </a:schemeClr>
                            </a:gs>
                            <a:gs pos="50000">
                              <a:schemeClr val="accent2">
                                <a:lumMod val="100000"/>
                                <a:lumOff val="0"/>
                                <a:alpha val="39999"/>
                              </a:schemeClr>
                            </a:gs>
                            <a:gs pos="100000">
                              <a:schemeClr val="accent2">
                                <a:lumMod val="100000"/>
                                <a:lumOff val="0"/>
                                <a:gamma/>
                                <a:tint val="11765"/>
                                <a:invGamma/>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7FEEC" id="Freeform 19" o:spid="_x0000_s1026" style="position:absolute;margin-left:757.05pt;margin-top:598.05pt;width:424.7pt;height:135.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65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" path="m16590,r,174l16346,426r-292,238l15716,889r-380,211l14918,1297r-456,183l13975,1649r-518,155l12912,1945r-569,129l11754,2187r-608,101l10524,2375r-632,73l9249,2508r-647,46l7952,2587r-649,19l6658,2612r-639,-7l5390,2584r-616,-34l4174,2503r-580,-61l3035,2368r-534,-86l1996,2182,1522,2069,1082,1943,680,1804,318,1652,,1487r,-67l328,1576r371,143l1109,1851r448,117l2038,2074r513,93l3090,2246r565,68l4241,2368r603,42l5464,2439r632,16l6738,2458r647,-11l8035,2425r651,-37l9333,2338r641,-62l10606,2201r620,-90l11831,2009r586,-116l12982,1765r539,-142l14034,1467r481,-168l14963,1116r412,-197l15746,710r329,-223l16357,251,16590,xe" fillcolor="#f3f5f0 [405]" stroked="f">
                <v:fill color2="#9cb084 [3205]" o:opacity2="26213f" rotate="t" angle="90" focus="50%" type="gradient"/>
                <v:path arrowok="t" o:connecttype="custom" o:connectlocs="5393690,114678;5219427,437621;4985993,724975;4701841,975420;4375099,1188958;4012918,1366907;3623753,1507947;3216057,1613398;2796656,1683259;2374329,1717531;1956879,1716872;1552108,1680623;1168470,1609443;813117,1503993;494828,1363611;221080,1188958;0,980034;106638,1038691;360555,1219934;662588,1366907;1004611,1480266;1378821,1560672;1776439,1607466;2190638,1619989;2612315,1598239;3034316,1540900;3448190,1450608;3846458,1324067;4220668,1163255;4562691,966852;4864725,735520;5119291,467938;5317938,165426" o:connectangles="0,0,0,0,0,0,0,0,0,0,0,0,0,0,0,0,0,0,0,0,0,0,0,0,0,0,0,0,0,0,0,0,0"/>
                <w10:wrap anchorx="margin" anchory="margin"/>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13371195</wp:posOffset>
                </wp:positionH>
                <wp:positionV relativeFrom="paragraph">
                  <wp:posOffset>8093710</wp:posOffset>
                </wp:positionV>
                <wp:extent cx="1590040" cy="300355"/>
                <wp:effectExtent l="0" t="635" r="2540" b="3810"/>
                <wp:wrapNone/>
                <wp:docPr id="14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0035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CD7" w:rsidRDefault="00BE0CD7">
                            <w:pPr>
                              <w:pStyle w:val="ParaText02"/>
                            </w:pPr>
                          </w:p>
                          <w:p w:rsidR="00BE0CD7" w:rsidRDefault="00BE0C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4" type="#_x0000_t202" style="position:absolute;margin-left:1052.85pt;margin-top:637.3pt;width:125.2pt;height:2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" filled="f" fillcolor="#d6e3bc" stroked="f">
                <v:fill rotate="t" angle="90" focus="100%" type="gradient"/>
                <v:textbox>
                  <w:txbxContent>
                    <w:p w:rsidR="00BE0CD7" w:rsidRDefault="00BE0CD7">
                      <w:pPr>
                        <w:pStyle w:val="ParaText02"/>
                      </w:pPr>
                    </w:p>
                    <w:p w:rsidR="00BE0CD7" w:rsidRDefault="00BE0CD7"/>
                  </w:txbxContent>
                </v:textbox>
              </v:shape>
            </w:pict>
          </mc:Fallback>
        </mc:AlternateContent>
      </w:r>
      <w:r>
        <w:rPr>
          <w:noProof/>
        </w:rPr>
        <mc:AlternateContent>
          <mc:Choice Requires="wps">
            <w:drawing>
              <wp:anchor distT="36576" distB="36576" distL="36576" distR="36576" simplePos="0" relativeHeight="251789312" behindDoc="0" locked="0" layoutInCell="1" allowOverlap="1">
                <wp:simplePos x="0" y="0"/>
                <wp:positionH relativeFrom="page">
                  <wp:posOffset>11887200</wp:posOffset>
                </wp:positionH>
                <wp:positionV relativeFrom="page">
                  <wp:posOffset>1124585</wp:posOffset>
                </wp:positionV>
                <wp:extent cx="3302635" cy="323850"/>
                <wp:effectExtent l="0" t="635" r="2540" b="0"/>
                <wp:wrapNone/>
                <wp:docPr id="14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23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0CD7" w:rsidRDefault="00BE0CD7">
                            <w:pPr>
                              <w:widowControl w:val="0"/>
                              <w:spacing w:line="260" w:lineRule="exact"/>
                              <w:rPr>
                                <w:w w:val="9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5" type="#_x0000_t202" style="position:absolute;margin-left:13in;margin-top:88.55pt;width:260.05pt;height:25.5pt;z-index:251789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" filled="f" fillcolor="#fffffe" stroked="f" strokecolor="#212120" insetpen="t">
                <v:textbox inset="2.88pt,2.88pt,2.88pt,2.88pt">
                  <w:txbxContent>
                    <w:p w:rsidR="00BE0CD7" w:rsidRDefault="00BE0CD7">
                      <w:pPr>
                        <w:widowControl w:val="0"/>
                        <w:spacing w:line="260" w:lineRule="exact"/>
                        <w:rPr>
                          <w:w w:val="90"/>
                        </w:rPr>
                      </w:pPr>
                    </w:p>
                  </w:txbxContent>
                </v:textbox>
                <w10:wrap anchorx="page" anchory="page"/>
              </v:shape>
            </w:pict>
          </mc:Fallback>
        </mc:AlternateContent>
      </w:r>
      <w:r>
        <w:rPr>
          <w:noProof/>
        </w:rPr>
        <mc:AlternateContent>
          <mc:Choice Requires="wps">
            <w:drawing>
              <wp:anchor distT="0" distB="0" distL="114300" distR="114300" simplePos="0" relativeHeight="251655165" behindDoc="0" locked="0" layoutInCell="1" allowOverlap="1">
                <wp:simplePos x="0" y="0"/>
                <wp:positionH relativeFrom="column">
                  <wp:posOffset>7541895</wp:posOffset>
                </wp:positionH>
                <wp:positionV relativeFrom="paragraph">
                  <wp:posOffset>3267710</wp:posOffset>
                </wp:positionV>
                <wp:extent cx="5015865" cy="5297170"/>
                <wp:effectExtent l="7620" t="3810" r="5715" b="4445"/>
                <wp:wrapNone/>
                <wp:docPr id="14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015865" cy="529717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83191" id="Freeform 8" o:spid="_x0000_s1026" style="position:absolute;margin-left:593.85pt;margin-top:257.3pt;width:394.95pt;height:417.1pt;flip:x y;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" path="m,l1376,r,3365l1363,3134r-12,-220l1338,2706r-13,-199l1310,2320r-15,-179l1277,1973r-17,-160l1240,1663r-22,-140l1195,1389r-26,-124l1142,1149r-30,-110l1080,937r-34,-95l1008,753,967,671,924,595,877,524,826,458,772,398,714,342,653,291,587,243,517,199,443,159,364,123,280,89,192,57,98,27,,xe" fillcolor="#e1eff4 [662]" stroked="f">
                <v:fill opacity="0" color2="#c3cfb5 [1941]" rotate="t" focus="100%" type="gradient"/>
                <v:path arrowok="t" o:connecttype="custom" o:connectlocs="0,0;5015865,0;5015865,5297170;4968477,4933531;4924734,4587208;4877345,4259775;4829957,3946510;4775278,3652135;4720600,3370354;4654985,3105889;4593016,2854018;4520111,2617888;4439915,2397501;4356075,2186558;4261298,1991358;4162876,1808751;4053519,1635590;3936871,1475022;3812932,1325473;3674413,1185370;3524957,1056286;3368212,936647;3196885,824879;3010977,720982;2814134,626530;2602709,538375;2380349,458091;2139762,382530;1884595,313265;1614846,250297;1326871,193626;1020670,140103;699888,89729;357235,42503;0,0" o:connectangles="0,0,0,0,0,0,0,0,0,0,0,0,0,0,0,0,0,0,0,0,0,0,0,0,0,0,0,0,0,0,0,0,0,0,0"/>
              </v:shape>
            </w:pict>
          </mc:Fallback>
        </mc:AlternateContent>
      </w:r>
      <w:r w:rsidR="00E6115B">
        <w:br w:type="page"/>
      </w:r>
      <w:r>
        <w:rPr>
          <w:noProof/>
        </w:rPr>
        <w:lastRenderedPageBreak/>
        <mc:AlternateContent>
          <mc:Choice Requires="wps">
            <w:drawing>
              <wp:anchor distT="36576" distB="36576" distL="36576" distR="36576" simplePos="0" relativeHeight="251761664" behindDoc="0" locked="0" layoutInCell="1" allowOverlap="1">
                <wp:simplePos x="0" y="0"/>
                <wp:positionH relativeFrom="page">
                  <wp:posOffset>452120</wp:posOffset>
                </wp:positionH>
                <wp:positionV relativeFrom="page">
                  <wp:posOffset>375285</wp:posOffset>
                </wp:positionV>
                <wp:extent cx="1517650" cy="9212580"/>
                <wp:effectExtent l="4445" t="3810" r="1905" b="3810"/>
                <wp:wrapNone/>
                <wp:docPr id="14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92125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03Char"/>
                              </w:rPr>
                              <w:id w:val="1549788"/>
                            </w:sdtPr>
                            <w:sdtEndPr>
                              <w:rPr>
                                <w:rStyle w:val="DefaultParagraphFont"/>
                                <w:b/>
                                <w:caps/>
                                <w:color w:val="FFFFFE"/>
                                <w:sz w:val="24"/>
                                <w:szCs w:val="24"/>
                              </w:rPr>
                            </w:sdtEndPr>
                            <w:sdtContent>
                              <w:p w:rsidR="0000700D" w:rsidRPr="00456403" w:rsidRDefault="0000700D" w:rsidP="0000700D">
                                <w:pPr>
                                  <w:pStyle w:val="Tagline03"/>
                                  <w:rPr>
                                    <w:rStyle w:val="Tagline03Char"/>
                                    <w:b/>
                                  </w:rPr>
                                </w:pPr>
                                <w:r w:rsidRPr="00456403">
                                  <w:rPr>
                                    <w:rStyle w:val="Tagline03Char"/>
                                    <w:b/>
                                  </w:rPr>
                                  <w:t>Spring Break Activities</w:t>
                                </w:r>
                              </w:p>
                              <w:p w:rsidR="00BE0CD7" w:rsidRPr="00456403" w:rsidRDefault="00A1707C" w:rsidP="0000700D">
                                <w:pPr>
                                  <w:pStyle w:val="Tagline03"/>
                                  <w:rPr>
                                    <w:b/>
                                    <w:color w:val="FFFFFE"/>
                                    <w:sz w:val="24"/>
                                    <w:szCs w:val="24"/>
                                  </w:rPr>
                                </w:pPr>
                                <w:r w:rsidRPr="00456403">
                                  <w:rPr>
                                    <w:rStyle w:val="Tagline03Char"/>
                                    <w:b/>
                                    <w:sz w:val="24"/>
                                    <w:szCs w:val="24"/>
                                  </w:rPr>
                                  <w:t>By</w:t>
                                </w:r>
                                <w:r w:rsidR="0000700D" w:rsidRPr="00456403">
                                  <w:rPr>
                                    <w:rStyle w:val="Tagline03Char"/>
                                    <w:b/>
                                    <w:sz w:val="24"/>
                                    <w:szCs w:val="24"/>
                                  </w:rPr>
                                  <w:t xml:space="preserve"> Austin </w:t>
                                </w:r>
                              </w:p>
                            </w:sdtContent>
                          </w:sdt>
                          <w:p w:rsidR="0000700D" w:rsidRDefault="0000700D" w:rsidP="0000700D">
                            <w:r>
                              <w:t>For spring break, all of our fellas should take our special someone out on dates. Spring is the best time to have a thing.</w:t>
                            </w:r>
                          </w:p>
                          <w:p w:rsidR="0000700D" w:rsidRDefault="0000700D" w:rsidP="0000700D">
                            <w:r>
                              <w:t xml:space="preserve"> If we were older we could go on a vacation, that’s a good spring break activity for older folk. There is too much to do to just stay in the house or go to the movies all the time. </w:t>
                            </w:r>
                          </w:p>
                          <w:p w:rsidR="0000700D" w:rsidRDefault="0000700D" w:rsidP="0000700D">
                            <w:r>
                              <w:t xml:space="preserve">A good list of places are the following; the movies, any restaurants available, mini golfing, laser tag and bowling. Sky zone is always fun and go roller skating. Walks in the park won’t hurt here and there either. If you are really about the action go paint balling. Full throttle go karting is a fun thing too. Have a fun and safe spring break. </w:t>
                            </w:r>
                          </w:p>
                          <w:p w:rsidR="00BE0CD7" w:rsidRDefault="00BE0CD7">
                            <w:pPr>
                              <w:pStyle w:va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6" type="#_x0000_t202" style="position:absolute;margin-left:35.6pt;margin-top:29.55pt;width:119.5pt;height:725.4pt;z-index:2517616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" filled="f" fillcolor="#fffffe" stroked="f" strokecolor="#212120" insetpen="t">
                <v:textbox inset="0,0,0,0">
                  <w:txbxContent>
                    <w:sdt>
                      <w:sdtPr>
                        <w:rPr>
                          <w:rStyle w:val="Tagline03Char"/>
                        </w:rPr>
                        <w:id w:val="1549788"/>
                      </w:sdtPr>
                      <w:sdtEndPr>
                        <w:rPr>
                          <w:rStyle w:val="DefaultParagraphFont"/>
                          <w:b/>
                          <w:caps/>
                          <w:color w:val="FFFFFE"/>
                          <w:sz w:val="24"/>
                          <w:szCs w:val="24"/>
                        </w:rPr>
                      </w:sdtEndPr>
                      <w:sdtContent>
                        <w:p w:rsidR="0000700D" w:rsidRPr="00456403" w:rsidRDefault="0000700D" w:rsidP="0000700D">
                          <w:pPr>
                            <w:pStyle w:val="Tagline03"/>
                            <w:rPr>
                              <w:rStyle w:val="Tagline03Char"/>
                              <w:b/>
                            </w:rPr>
                          </w:pPr>
                          <w:r w:rsidRPr="00456403">
                            <w:rPr>
                              <w:rStyle w:val="Tagline03Char"/>
                              <w:b/>
                            </w:rPr>
                            <w:t>Spring Break Activities</w:t>
                          </w:r>
                        </w:p>
                        <w:p w:rsidR="00BE0CD7" w:rsidRPr="00456403" w:rsidRDefault="00A1707C" w:rsidP="0000700D">
                          <w:pPr>
                            <w:pStyle w:val="Tagline03"/>
                            <w:rPr>
                              <w:b/>
                              <w:color w:val="FFFFFE"/>
                              <w:sz w:val="24"/>
                              <w:szCs w:val="24"/>
                            </w:rPr>
                          </w:pPr>
                          <w:r w:rsidRPr="00456403">
                            <w:rPr>
                              <w:rStyle w:val="Tagline03Char"/>
                              <w:b/>
                              <w:sz w:val="24"/>
                              <w:szCs w:val="24"/>
                            </w:rPr>
                            <w:t>By</w:t>
                          </w:r>
                          <w:r w:rsidR="0000700D" w:rsidRPr="00456403">
                            <w:rPr>
                              <w:rStyle w:val="Tagline03Char"/>
                              <w:b/>
                              <w:sz w:val="24"/>
                              <w:szCs w:val="24"/>
                            </w:rPr>
                            <w:t xml:space="preserve"> Austin </w:t>
                          </w:r>
                        </w:p>
                      </w:sdtContent>
                    </w:sdt>
                    <w:p w:rsidR="0000700D" w:rsidRDefault="0000700D" w:rsidP="0000700D">
                      <w:r>
                        <w:t>For spring break, all of our fellas should take our special someone out on dates. Spring is the best time to have a thing.</w:t>
                      </w:r>
                    </w:p>
                    <w:p w:rsidR="0000700D" w:rsidRDefault="0000700D" w:rsidP="0000700D">
                      <w:r>
                        <w:t xml:space="preserve"> If we were older we could go on a vacation, that’s a good spring break activity for older folk. There is too much to do to just stay in the house or go to the movies all the time. </w:t>
                      </w:r>
                    </w:p>
                    <w:p w:rsidR="0000700D" w:rsidRDefault="0000700D" w:rsidP="0000700D">
                      <w:r>
                        <w:t xml:space="preserve">A good list of places are the following; the movies, any restaurants available, mini golfing, laser tag and bowling. Sky zone is always fun and go roller skating. Walks in the park won’t hurt here and there either. If you are really about the action go paint balling. Full throttle go karting is a fun thing too. Have a fun and safe spring break. </w:t>
                      </w:r>
                    </w:p>
                    <w:p w:rsidR="00BE0CD7" w:rsidRDefault="00BE0CD7">
                      <w:pPr>
                        <w:pStyle w:val="Address"/>
                      </w:pPr>
                    </w:p>
                  </w:txbxContent>
                </v:textbox>
                <w10:wrap anchorx="page" anchory="page"/>
              </v:shape>
            </w:pict>
          </mc:Fallback>
        </mc:AlternateContent>
      </w:r>
      <w:r>
        <w:rPr>
          <w:noProof/>
        </w:rPr>
        <mc:AlternateContent>
          <mc:Choice Requires="wps">
            <w:drawing>
              <wp:anchor distT="36576" distB="36576" distL="36576" distR="36576" simplePos="0" relativeHeight="251766784" behindDoc="0" locked="0" layoutInCell="1" allowOverlap="1">
                <wp:simplePos x="0" y="0"/>
                <wp:positionH relativeFrom="page">
                  <wp:posOffset>3902710</wp:posOffset>
                </wp:positionH>
                <wp:positionV relativeFrom="page">
                  <wp:posOffset>2784475</wp:posOffset>
                </wp:positionV>
                <wp:extent cx="1657350" cy="6176010"/>
                <wp:effectExtent l="0" t="3175" r="2540" b="2540"/>
                <wp:wrapNone/>
                <wp:docPr id="14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1760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037F7" w:rsidRPr="002037F7" w:rsidRDefault="002037F7" w:rsidP="002037F7">
                            <w:r w:rsidRPr="002037F7">
                              <w:t>I asked Danielle what is her favorite subject and who is her teacher.</w:t>
                            </w:r>
                          </w:p>
                          <w:p w:rsidR="00BE0CD7" w:rsidRPr="002037F7" w:rsidRDefault="002037F7" w:rsidP="00857C88">
                            <w:pPr>
                              <w:pStyle w:val="NewsLtrBodyText"/>
                              <w:rPr>
                                <w:sz w:val="22"/>
                                <w:szCs w:val="22"/>
                              </w:rPr>
                            </w:pPr>
                            <w:r w:rsidRPr="002037F7">
                              <w:rPr>
                                <w:sz w:val="22"/>
                                <w:szCs w:val="22"/>
                              </w:rPr>
                              <w:t>Her favorite blue, green, orange and yellow. Her favorite thing to do in her free time is play basketball.</w:t>
                            </w:r>
                          </w:p>
                          <w:p w:rsidR="002037F7" w:rsidRPr="002037F7" w:rsidRDefault="002037F7" w:rsidP="002037F7">
                            <w:r w:rsidRPr="002037F7">
                              <w:t>When I asked who should be student of the month for April, she said, “Somebody who has been doing good and got good grades.”</w:t>
                            </w:r>
                          </w:p>
                          <w:p w:rsidR="002037F7" w:rsidRPr="002037F7" w:rsidRDefault="002037F7" w:rsidP="002037F7">
                            <w:r w:rsidRPr="002037F7">
                              <w:t xml:space="preserve">I asked Ms. Rebecca a few questions also about Danielle becoming student of the month. She thinks that Danielle is a good person, that she is funny, caring and outspoken. </w:t>
                            </w:r>
                          </w:p>
                          <w:p w:rsidR="002037F7" w:rsidRPr="002037F7" w:rsidRDefault="002037F7" w:rsidP="002037F7">
                            <w:r w:rsidRPr="002037F7">
                              <w:t>To Danielle, Ms. Rebecca said, “Keep up the good job and your hard work will pay off in the end.”</w:t>
                            </w:r>
                          </w:p>
                          <w:p w:rsidR="002037F7" w:rsidRDefault="002037F7" w:rsidP="002037F7">
                            <w:pPr>
                              <w:pStyle w:val="NewsLtrBodyText"/>
                            </w:pP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7" type="#_x0000_t202" style="position:absolute;margin-left:307.3pt;margin-top:219.25pt;width:130.5pt;height:486.3pt;z-index:251766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" filled="f" fillcolor="#fffffe" stroked="f" strokecolor="#212120" insetpen="t">
                <v:textbox inset="2.88pt,0,2.88pt,2.88pt">
                  <w:txbxContent>
                    <w:p w:rsidR="002037F7" w:rsidRPr="002037F7" w:rsidRDefault="002037F7" w:rsidP="002037F7">
                      <w:r w:rsidRPr="002037F7">
                        <w:t>I asked Danielle what is her favorite subject and who is her teacher.</w:t>
                      </w:r>
                    </w:p>
                    <w:p w:rsidR="00BE0CD7" w:rsidRPr="002037F7" w:rsidRDefault="002037F7" w:rsidP="00857C88">
                      <w:pPr>
                        <w:pStyle w:val="NewsLtrBodyText"/>
                        <w:rPr>
                          <w:sz w:val="22"/>
                          <w:szCs w:val="22"/>
                        </w:rPr>
                      </w:pPr>
                      <w:r w:rsidRPr="002037F7">
                        <w:rPr>
                          <w:sz w:val="22"/>
                          <w:szCs w:val="22"/>
                        </w:rPr>
                        <w:t>Her favorite blue, green, orange and yellow. Her favorite thing to do in her free time is play basketball.</w:t>
                      </w:r>
                    </w:p>
                    <w:p w:rsidR="002037F7" w:rsidRPr="002037F7" w:rsidRDefault="002037F7" w:rsidP="002037F7">
                      <w:r w:rsidRPr="002037F7">
                        <w:t>When I asked who should be student of the month for April, she said, “Somebody who has</w:t>
                      </w:r>
                      <w:r w:rsidRPr="002037F7">
                        <w:t xml:space="preserve"> </w:t>
                      </w:r>
                      <w:r w:rsidRPr="002037F7">
                        <w:t>been doing good and got good grades.”</w:t>
                      </w:r>
                    </w:p>
                    <w:p w:rsidR="002037F7" w:rsidRPr="002037F7" w:rsidRDefault="002037F7" w:rsidP="002037F7">
                      <w:r w:rsidRPr="002037F7">
                        <w:t>I asked Ms. Rebecca a few</w:t>
                      </w:r>
                      <w:r w:rsidRPr="002037F7">
                        <w:t xml:space="preserve"> </w:t>
                      </w:r>
                      <w:r w:rsidRPr="002037F7">
                        <w:t>questions also about Danielle becoming student of the month. She thinks that Danielle is a good</w:t>
                      </w:r>
                      <w:r w:rsidRPr="002037F7">
                        <w:t xml:space="preserve"> </w:t>
                      </w:r>
                      <w:r w:rsidRPr="002037F7">
                        <w:t xml:space="preserve">person, that she is funny, caring and outspoken. </w:t>
                      </w:r>
                    </w:p>
                    <w:p w:rsidR="002037F7" w:rsidRPr="002037F7" w:rsidRDefault="002037F7" w:rsidP="002037F7">
                      <w:r w:rsidRPr="002037F7">
                        <w:t>To Danielle, Ms. Rebecca said, “Keep up the good job</w:t>
                      </w:r>
                      <w:r w:rsidRPr="002037F7">
                        <w:t xml:space="preserve"> </w:t>
                      </w:r>
                      <w:r w:rsidRPr="002037F7">
                        <w:t>and your hard work will pay off in the end.”</w:t>
                      </w:r>
                    </w:p>
                    <w:p w:rsidR="002037F7" w:rsidRDefault="002037F7" w:rsidP="002037F7">
                      <w:pPr>
                        <w:pStyle w:val="NewsLtrBodyText"/>
                      </w:pPr>
                    </w:p>
                  </w:txbxContent>
                </v:textbox>
                <w10:wrap anchorx="page" anchory="page"/>
              </v:shape>
            </w:pict>
          </mc:Fallback>
        </mc:AlternateContent>
      </w:r>
      <w:r>
        <w:rPr>
          <w:noProof/>
        </w:rPr>
        <mc:AlternateContent>
          <mc:Choice Requires="wps">
            <w:drawing>
              <wp:anchor distT="36576" distB="36576" distL="36576" distR="36576" simplePos="0" relativeHeight="251767808" behindDoc="0" locked="0" layoutInCell="1" allowOverlap="1">
                <wp:simplePos x="0" y="0"/>
                <wp:positionH relativeFrom="page">
                  <wp:posOffset>5919470</wp:posOffset>
                </wp:positionH>
                <wp:positionV relativeFrom="page">
                  <wp:posOffset>2784475</wp:posOffset>
                </wp:positionV>
                <wp:extent cx="1657350" cy="5803900"/>
                <wp:effectExtent l="4445" t="3175" r="0" b="3175"/>
                <wp:wrapNone/>
                <wp:docPr id="1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803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0CD7" w:rsidRDefault="002037F7" w:rsidP="00A1707C">
                            <w:pPr>
                              <w:pStyle w:val="NewsLtrBodyText"/>
                              <w:spacing w:after="120" w:line="240" w:lineRule="auto"/>
                              <w:rPr>
                                <w:b/>
                                <w:color w:val="758C5A" w:themeColor="accent2" w:themeShade="BF"/>
                                <w:sz w:val="26"/>
                                <w:szCs w:val="26"/>
                                <w:u w:val="single"/>
                              </w:rPr>
                            </w:pPr>
                            <w:r w:rsidRPr="002037F7">
                              <w:rPr>
                                <w:b/>
                                <w:color w:val="758C5A" w:themeColor="accent2" w:themeShade="BF"/>
                                <w:sz w:val="26"/>
                                <w:szCs w:val="26"/>
                                <w:u w:val="single"/>
                              </w:rPr>
                              <w:t xml:space="preserve">Austin Fetters </w:t>
                            </w:r>
                          </w:p>
                          <w:p w:rsidR="00A1707C" w:rsidRPr="00A1707C" w:rsidRDefault="00A1707C" w:rsidP="00A1707C">
                            <w:pPr>
                              <w:pStyle w:val="NewsLtrBodyText"/>
                              <w:spacing w:after="120" w:line="240" w:lineRule="auto"/>
                              <w:rPr>
                                <w:b/>
                                <w:sz w:val="20"/>
                                <w:szCs w:val="20"/>
                              </w:rPr>
                            </w:pPr>
                            <w:r>
                              <w:rPr>
                                <w:b/>
                                <w:color w:val="758C5A" w:themeColor="accent2" w:themeShade="BF"/>
                                <w:sz w:val="26"/>
                                <w:szCs w:val="26"/>
                              </w:rPr>
                              <w:t xml:space="preserve"> </w:t>
                            </w:r>
                            <w:r>
                              <w:rPr>
                                <w:b/>
                                <w:sz w:val="20"/>
                                <w:szCs w:val="20"/>
                              </w:rPr>
                              <w:t>By Austin J.</w:t>
                            </w:r>
                          </w:p>
                          <w:p w:rsidR="00A1707C" w:rsidRDefault="00A1707C" w:rsidP="00A1707C">
                            <w:r>
                              <w:t>Austin Fetters is student of the month. In December he will be 17. His birthday is December 5</w:t>
                            </w:r>
                            <w:r w:rsidRPr="004C7C60">
                              <w:rPr>
                                <w:vertAlign w:val="superscript"/>
                              </w:rPr>
                              <w:t>th</w:t>
                            </w:r>
                            <w:r>
                              <w:t xml:space="preserve">. He is from Dayton, Ohio. In his free time he enjoys listening to music. Austin’s favorite subject in school is gym and science. His favorite food is pizza. </w:t>
                            </w:r>
                          </w:p>
                          <w:p w:rsidR="00A1707C" w:rsidRDefault="00A1707C" w:rsidP="00A1707C">
                            <w:r>
                              <w:t xml:space="preserve">When I asked him what he thought about being student of the month he said, “I like it.” </w:t>
                            </w:r>
                          </w:p>
                          <w:p w:rsidR="00A1707C" w:rsidRDefault="00A1707C" w:rsidP="00A1707C">
                            <w:r>
                              <w:t>I asked Austin how his year was going so far and he said, “It’s going pretty good for real”</w:t>
                            </w:r>
                          </w:p>
                          <w:p w:rsidR="00A1707C" w:rsidRDefault="00A1707C" w:rsidP="00A1707C">
                            <w:r>
                              <w:t xml:space="preserve">Mr. Paul said that “Austin asks very good questions in class, very prospering and intuitive, good people” </w:t>
                            </w:r>
                          </w:p>
                          <w:p w:rsidR="002037F7" w:rsidRPr="002037F7" w:rsidRDefault="002037F7" w:rsidP="00857C88">
                            <w:pPr>
                              <w:pStyle w:val="NewsLtrBodyText"/>
                              <w:rPr>
                                <w:b/>
                                <w:color w:val="758C5A" w:themeColor="accent2" w:themeShade="BF"/>
                                <w:sz w:val="26"/>
                                <w:szCs w:val="26"/>
                                <w:u w:val="single"/>
                              </w:rPr>
                            </w:pP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8" type="#_x0000_t202" style="position:absolute;margin-left:466.1pt;margin-top:219.25pt;width:130.5pt;height:457pt;z-index:251767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" filled="f" fillcolor="#fffffe" stroked="f" strokecolor="#212120" insetpen="t">
                <v:textbox inset="2.88pt,0,2.88pt,2.88pt">
                  <w:txbxContent>
                    <w:p w:rsidR="00BE0CD7" w:rsidRDefault="002037F7" w:rsidP="00A1707C">
                      <w:pPr>
                        <w:pStyle w:val="NewsLtrBodyText"/>
                        <w:spacing w:after="120" w:line="240" w:lineRule="auto"/>
                        <w:rPr>
                          <w:b/>
                          <w:color w:val="758C5A" w:themeColor="accent2" w:themeShade="BF"/>
                          <w:sz w:val="26"/>
                          <w:szCs w:val="26"/>
                          <w:u w:val="single"/>
                        </w:rPr>
                      </w:pPr>
                      <w:r w:rsidRPr="002037F7">
                        <w:rPr>
                          <w:b/>
                          <w:color w:val="758C5A" w:themeColor="accent2" w:themeShade="BF"/>
                          <w:sz w:val="26"/>
                          <w:szCs w:val="26"/>
                          <w:u w:val="single"/>
                        </w:rPr>
                        <w:t xml:space="preserve">Austin Fetters </w:t>
                      </w:r>
                    </w:p>
                    <w:p w:rsidR="00A1707C" w:rsidRPr="00A1707C" w:rsidRDefault="00A1707C" w:rsidP="00A1707C">
                      <w:pPr>
                        <w:pStyle w:val="NewsLtrBodyText"/>
                        <w:spacing w:after="120" w:line="240" w:lineRule="auto"/>
                        <w:rPr>
                          <w:b/>
                          <w:sz w:val="20"/>
                          <w:szCs w:val="20"/>
                        </w:rPr>
                      </w:pPr>
                      <w:r>
                        <w:rPr>
                          <w:b/>
                          <w:color w:val="758C5A" w:themeColor="accent2" w:themeShade="BF"/>
                          <w:sz w:val="26"/>
                          <w:szCs w:val="26"/>
                        </w:rPr>
                        <w:t xml:space="preserve"> </w:t>
                      </w:r>
                      <w:r>
                        <w:rPr>
                          <w:b/>
                          <w:sz w:val="20"/>
                          <w:szCs w:val="20"/>
                        </w:rPr>
                        <w:t>By Austin J.</w:t>
                      </w:r>
                    </w:p>
                    <w:p w:rsidR="00A1707C" w:rsidRDefault="00A1707C" w:rsidP="00A1707C">
                      <w:r>
                        <w:t>Austin Fetters is student of the month. In December he will be 17. His birthday is December 5</w:t>
                      </w:r>
                      <w:r w:rsidRPr="004C7C60">
                        <w:rPr>
                          <w:vertAlign w:val="superscript"/>
                        </w:rPr>
                        <w:t>th</w:t>
                      </w:r>
                      <w:r>
                        <w:t xml:space="preserve">. He is from Dayton, Ohio. In his free time he enjoys listening to music. Austin’s favorite subject in school is gym and science. His favorite food is pizza. </w:t>
                      </w:r>
                    </w:p>
                    <w:p w:rsidR="00A1707C" w:rsidRDefault="00A1707C" w:rsidP="00A1707C">
                      <w:r>
                        <w:t xml:space="preserve">When I asked him what he thought about being student of the month he said, “I like it.” </w:t>
                      </w:r>
                    </w:p>
                    <w:p w:rsidR="00A1707C" w:rsidRDefault="00A1707C" w:rsidP="00A1707C">
                      <w:r>
                        <w:t>I asked Austin how his year was going so far and he said, “It’s going pretty good for real”</w:t>
                      </w:r>
                    </w:p>
                    <w:p w:rsidR="00A1707C" w:rsidRDefault="00A1707C" w:rsidP="00A1707C">
                      <w:r>
                        <w:t xml:space="preserve">Mr. Paul said that “Austin asks very good questions in class, very prospering and intuitive, good people” </w:t>
                      </w:r>
                    </w:p>
                    <w:p w:rsidR="002037F7" w:rsidRPr="002037F7" w:rsidRDefault="002037F7" w:rsidP="00857C88">
                      <w:pPr>
                        <w:pStyle w:val="NewsLtrBodyText"/>
                        <w:rPr>
                          <w:b/>
                          <w:color w:val="758C5A" w:themeColor="accent2" w:themeShade="BF"/>
                          <w:sz w:val="26"/>
                          <w:szCs w:val="26"/>
                          <w:u w:val="single"/>
                        </w:rPr>
                      </w:pPr>
                    </w:p>
                  </w:txbxContent>
                </v:textbox>
                <w10:wrap anchorx="page" anchory="page"/>
              </v:shape>
            </w:pict>
          </mc:Fallback>
        </mc:AlternateContent>
      </w:r>
      <w:r>
        <w:rPr>
          <w:noProof/>
        </w:rPr>
        <mc:AlternateContent>
          <mc:Choice Requires="wps">
            <w:drawing>
              <wp:anchor distT="36576" distB="36576" distL="36576" distR="36576" simplePos="0" relativeHeight="251765760" behindDoc="0" locked="0" layoutInCell="1" allowOverlap="1">
                <wp:simplePos x="0" y="0"/>
                <wp:positionH relativeFrom="page">
                  <wp:posOffset>3401695</wp:posOffset>
                </wp:positionH>
                <wp:positionV relativeFrom="page">
                  <wp:posOffset>1784985</wp:posOffset>
                </wp:positionV>
                <wp:extent cx="3476625" cy="708660"/>
                <wp:effectExtent l="1270" t="3810" r="0" b="1905"/>
                <wp:wrapNone/>
                <wp:docPr id="14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08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0CD7" w:rsidRDefault="009E4096">
                            <w:pPr>
                              <w:pStyle w:val="Tagline07"/>
                            </w:pPr>
                            <w:sdt>
                              <w:sdtPr>
                                <w:rPr>
                                  <w:rStyle w:val="Tagline07Char"/>
                                </w:rPr>
                                <w:id w:val="579594"/>
                              </w:sdtPr>
                              <w:sdtEndPr>
                                <w:rPr>
                                  <w:rStyle w:val="DefaultParagraphFont"/>
                                  <w:caps/>
                                </w:rPr>
                              </w:sdtEndPr>
                              <w:sdtContent>
                                <w:r w:rsidR="002037F7">
                                  <w:rPr>
                                    <w:rStyle w:val="Tagline07Char"/>
                                  </w:rPr>
                                  <w:t xml:space="preserve">Congratulations Danielle And Austin Fetters! </w:t>
                                </w:r>
                              </w:sdtContent>
                            </w:sdt>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9" type="#_x0000_t202" style="position:absolute;margin-left:267.85pt;margin-top:140.55pt;width:273.75pt;height:55.8pt;z-index:251765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" filled="f" fillcolor="#fffffe" stroked="f" strokecolor="#212120" insetpen="t">
                <v:textbox inset="0,0,0,0">
                  <w:txbxContent>
                    <w:p w:rsidR="00BE0CD7" w:rsidRDefault="00AA5847">
                      <w:pPr>
                        <w:pStyle w:val="Tagline07"/>
                      </w:pPr>
                      <w:sdt>
                        <w:sdtPr>
                          <w:rPr>
                            <w:rStyle w:val="Tagline07Char"/>
                          </w:rPr>
                          <w:id w:val="579594"/>
                        </w:sdtPr>
                        <w:sdtEndPr>
                          <w:rPr>
                            <w:rStyle w:val="DefaultParagraphFont"/>
                            <w:caps/>
                          </w:rPr>
                        </w:sdtEndPr>
                        <w:sdtContent>
                          <w:r w:rsidR="002037F7">
                            <w:rPr>
                              <w:rStyle w:val="Tagline07Char"/>
                            </w:rPr>
                            <w:t xml:space="preserve">Congratulations Danielle And Austin Fetters! </w:t>
                          </w:r>
                        </w:sdtContent>
                      </w:sdt>
                    </w:p>
                  </w:txbxContent>
                </v:textbox>
                <w10:wrap anchorx="page" anchory="page"/>
              </v:shape>
            </w:pict>
          </mc:Fallback>
        </mc:AlternateContent>
      </w:r>
      <w:r>
        <w:rPr>
          <w:noProof/>
        </w:rPr>
        <mc:AlternateContent>
          <mc:Choice Requires="wps">
            <w:drawing>
              <wp:anchor distT="36576" distB="36576" distL="36576" distR="36576" simplePos="0" relativeHeight="251763712" behindDoc="0" locked="0" layoutInCell="1" allowOverlap="1">
                <wp:simplePos x="0" y="0"/>
                <wp:positionH relativeFrom="page">
                  <wp:posOffset>2049780</wp:posOffset>
                </wp:positionH>
                <wp:positionV relativeFrom="page">
                  <wp:posOffset>959485</wp:posOffset>
                </wp:positionV>
                <wp:extent cx="5084445" cy="1306830"/>
                <wp:effectExtent l="1905" t="0" r="0" b="635"/>
                <wp:wrapNone/>
                <wp:docPr id="1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45" cy="1306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06Char"/>
                                <w:sz w:val="32"/>
                                <w:szCs w:val="32"/>
                              </w:rPr>
                              <w:id w:val="579429"/>
                            </w:sdtPr>
                            <w:sdtEndPr>
                              <w:rPr>
                                <w:rStyle w:val="DefaultParagraphFont"/>
                                <w:bCs/>
                              </w:rPr>
                            </w:sdtEndPr>
                            <w:sdtContent>
                              <w:p w:rsidR="00BE0CD7" w:rsidRPr="002037F7" w:rsidRDefault="002037F7">
                                <w:pPr>
                                  <w:pStyle w:val="Tagline06"/>
                                  <w:rPr>
                                    <w:sz w:val="32"/>
                                    <w:szCs w:val="32"/>
                                  </w:rPr>
                                </w:pPr>
                                <w:r w:rsidRPr="002037F7">
                                  <w:rPr>
                                    <w:rStyle w:val="Tagline06Char"/>
                                    <w:sz w:val="32"/>
                                    <w:szCs w:val="32"/>
                                  </w:rPr>
                                  <w:t xml:space="preserve">What does it take to be an LCS student of the month? Hard work in the classroom, good behavior and a positive attitude! Student of the Month are working hard to follow all the LCS Core Values.  </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0" type="#_x0000_t202" style="position:absolute;margin-left:161.4pt;margin-top:75.55pt;width:400.35pt;height:102.9pt;z-index:2517637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" filled="f" fillcolor="#fffffe" stroked="f" strokecolor="#212120" insetpen="t">
                <v:textbox inset="0,0,0,0">
                  <w:txbxContent>
                    <w:sdt>
                      <w:sdtPr>
                        <w:rPr>
                          <w:rStyle w:val="Tagline06Char"/>
                          <w:sz w:val="32"/>
                          <w:szCs w:val="32"/>
                        </w:rPr>
                        <w:id w:val="579429"/>
                      </w:sdtPr>
                      <w:sdtEndPr>
                        <w:rPr>
                          <w:rStyle w:val="DefaultParagraphFont"/>
                          <w:bCs/>
                        </w:rPr>
                      </w:sdtEndPr>
                      <w:sdtContent>
                        <w:p w:rsidR="00BE0CD7" w:rsidRPr="002037F7" w:rsidRDefault="002037F7">
                          <w:pPr>
                            <w:pStyle w:val="Tagline06"/>
                            <w:rPr>
                              <w:sz w:val="32"/>
                              <w:szCs w:val="32"/>
                            </w:rPr>
                          </w:pPr>
                          <w:r w:rsidRPr="002037F7">
                            <w:rPr>
                              <w:rStyle w:val="Tagline06Char"/>
                              <w:sz w:val="32"/>
                              <w:szCs w:val="32"/>
                            </w:rPr>
                            <w:t xml:space="preserve">What does it take to be an LCS student of the month? Hard work in the classroom, good behavior and a positive attitude! Student of the Month are working hard to follow all the LCS Core Values.  </w:t>
                          </w:r>
                        </w:p>
                      </w:sdtContent>
                    </w:sdt>
                  </w:txbxContent>
                </v:textbox>
                <w10:wrap anchorx="page" anchory="page"/>
              </v:shape>
            </w:pict>
          </mc:Fallback>
        </mc:AlternateContent>
      </w:r>
      <w:r>
        <w:rPr>
          <w:noProof/>
        </w:rPr>
        <mc:AlternateContent>
          <mc:Choice Requires="wps">
            <w:drawing>
              <wp:anchor distT="36576" distB="36576" distL="36576" distR="36576" simplePos="0" relativeHeight="251759616" behindDoc="0" locked="0" layoutInCell="1" allowOverlap="1">
                <wp:simplePos x="0" y="0"/>
                <wp:positionH relativeFrom="page">
                  <wp:posOffset>12748260</wp:posOffset>
                </wp:positionH>
                <wp:positionV relativeFrom="page">
                  <wp:posOffset>415290</wp:posOffset>
                </wp:positionV>
                <wp:extent cx="2328545" cy="9058275"/>
                <wp:effectExtent l="3810" t="0" r="1270" b="3810"/>
                <wp:wrapNone/>
                <wp:docPr id="13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9058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1707C" w:rsidRPr="00A1707C" w:rsidRDefault="00A1707C" w:rsidP="00A1707C">
                            <w:pPr>
                              <w:pStyle w:val="Tagline03"/>
                              <w:rPr>
                                <w:b/>
                                <w:color w:val="676767"/>
                                <w:sz w:val="44"/>
                                <w:szCs w:val="44"/>
                              </w:rPr>
                            </w:pPr>
                            <w:r w:rsidRPr="00A1707C">
                              <w:rPr>
                                <w:rStyle w:val="Tagline03Char"/>
                                <w:b/>
                                <w:sz w:val="44"/>
                                <w:szCs w:val="44"/>
                              </w:rPr>
                              <w:t xml:space="preserve">What’s Up Around LCS? </w:t>
                            </w:r>
                          </w:p>
                          <w:p w:rsidR="00456403" w:rsidRPr="00456403" w:rsidRDefault="00456403" w:rsidP="00A1707C">
                            <w:pPr>
                              <w:pStyle w:val="Address"/>
                              <w:rPr>
                                <w:b/>
                                <w:sz w:val="22"/>
                              </w:rPr>
                            </w:pPr>
                            <w:r w:rsidRPr="00456403">
                              <w:rPr>
                                <w:b/>
                                <w:sz w:val="22"/>
                              </w:rPr>
                              <w:t>By Kayla</w:t>
                            </w:r>
                            <w:r w:rsidR="00A1707C" w:rsidRPr="00456403">
                              <w:rPr>
                                <w:b/>
                                <w:sz w:val="22"/>
                              </w:rPr>
                              <w:t xml:space="preserve">  </w:t>
                            </w:r>
                          </w:p>
                          <w:p w:rsidR="00A1707C" w:rsidRPr="00A1707C" w:rsidRDefault="00A1707C" w:rsidP="00A1707C">
                            <w:pPr>
                              <w:pStyle w:val="Address"/>
                              <w:rPr>
                                <w:sz w:val="22"/>
                              </w:rPr>
                            </w:pPr>
                            <w:r w:rsidRPr="00A1707C">
                              <w:rPr>
                                <w:sz w:val="22"/>
                              </w:rPr>
                              <w:t xml:space="preserve">This is for all those who skip class to see what other classes are doing. Let me save you a trip. Here is what the students are working on in other classes. </w:t>
                            </w:r>
                          </w:p>
                          <w:p w:rsidR="00A1707C" w:rsidRPr="00A1707C" w:rsidRDefault="00A1707C" w:rsidP="00A1707C">
                            <w:pPr>
                              <w:pStyle w:val="Address"/>
                              <w:rPr>
                                <w:sz w:val="22"/>
                              </w:rPr>
                            </w:pPr>
                          </w:p>
                          <w:p w:rsidR="00A1707C" w:rsidRPr="00A1707C" w:rsidRDefault="00A1707C" w:rsidP="00A1707C">
                            <w:pPr>
                              <w:pStyle w:val="Address"/>
                              <w:rPr>
                                <w:sz w:val="22"/>
                              </w:rPr>
                            </w:pPr>
                            <w:r w:rsidRPr="00A1707C">
                              <w:rPr>
                                <w:sz w:val="22"/>
                              </w:rPr>
                              <w:t>In Ms. Ashley’s class, they are reading “</w:t>
                            </w:r>
                            <w:r w:rsidRPr="00A1707C">
                              <w:rPr>
                                <w:i/>
                                <w:sz w:val="22"/>
                                <w:u w:val="single"/>
                              </w:rPr>
                              <w:t xml:space="preserve">To Kill A Mockingbird.” </w:t>
                            </w:r>
                            <w:r w:rsidRPr="00A1707C">
                              <w:rPr>
                                <w:sz w:val="22"/>
                              </w:rPr>
                              <w:t>I interviewed one the students in 5</w:t>
                            </w:r>
                            <w:r w:rsidRPr="00A1707C">
                              <w:rPr>
                                <w:sz w:val="22"/>
                                <w:vertAlign w:val="superscript"/>
                              </w:rPr>
                              <w:t>th</w:t>
                            </w:r>
                            <w:r w:rsidRPr="00A1707C">
                              <w:rPr>
                                <w:sz w:val="22"/>
                              </w:rPr>
                              <w:t xml:space="preserve"> bell English and they said they don’t like the book because it’s racist, “Tom Robinson got sent to jail because he was black,” said Danielle. </w:t>
                            </w:r>
                          </w:p>
                          <w:p w:rsidR="00A1707C" w:rsidRDefault="00A1707C" w:rsidP="00A1707C">
                            <w:pPr>
                              <w:pStyle w:val="Address"/>
                              <w:rPr>
                                <w:sz w:val="22"/>
                              </w:rPr>
                            </w:pPr>
                            <w:r w:rsidRPr="00A1707C">
                              <w:rPr>
                                <w:sz w:val="22"/>
                              </w:rPr>
                              <w:t xml:space="preserve"> </w:t>
                            </w:r>
                          </w:p>
                          <w:p w:rsidR="00A1707C" w:rsidRPr="00A1707C" w:rsidRDefault="00A1707C" w:rsidP="00A1707C">
                            <w:pPr>
                              <w:pStyle w:val="Address"/>
                              <w:rPr>
                                <w:sz w:val="22"/>
                              </w:rPr>
                            </w:pPr>
                            <w:r w:rsidRPr="00A1707C">
                              <w:rPr>
                                <w:sz w:val="22"/>
                              </w:rPr>
                              <w:t>In math they are learning geometry and how to find area. The students said it’s not hard because Mr. Peter explains the steps very well. They have to remember the phrase “base times height “as in 4*8=Area.</w:t>
                            </w:r>
                          </w:p>
                          <w:p w:rsidR="00A1707C" w:rsidRPr="00A1707C" w:rsidRDefault="00A1707C" w:rsidP="00A1707C">
                            <w:r w:rsidRPr="00A1707C">
                              <w:t xml:space="preserve">If you are wondering what’s going on in history, no need to interrupt another class. In World History they’re learning about WWII. They don’t like the subject because it’s boring and don’t think they benefit from it. </w:t>
                            </w:r>
                          </w:p>
                          <w:p w:rsidR="00A1707C" w:rsidRPr="00A1707C" w:rsidRDefault="00A1707C" w:rsidP="00A1707C">
                            <w:pPr>
                              <w:rPr>
                                <w:rFonts w:ascii="Baskerville Old Face" w:hAnsi="Baskerville Old Face"/>
                              </w:rPr>
                            </w:pPr>
                            <w:r w:rsidRPr="00A1707C">
                              <w:t xml:space="preserve">In art they’re working on Black History. Each student is working on a different leader like Nelson Mandela. They getting to know what they did for us as black people and what </w:t>
                            </w:r>
                            <w:r w:rsidRPr="00A1707C">
                              <w:rPr>
                                <w:rFonts w:ascii="Baskerville Old Face" w:hAnsi="Baskerville Old Face"/>
                              </w:rPr>
                              <w:t xml:space="preserve">they sacrificed. </w:t>
                            </w:r>
                          </w:p>
                          <w:p w:rsidR="00A1707C" w:rsidRPr="00A1707C" w:rsidRDefault="00A1707C" w:rsidP="00A1707C">
                            <w:r w:rsidRPr="00A1707C">
                              <w:t>In computer class they are doing typing test to see who types the fast. Right now Kyran’s score is 60 words per minute.</w:t>
                            </w:r>
                          </w:p>
                          <w:p w:rsidR="00A1707C" w:rsidRPr="00A1707C" w:rsidRDefault="00A1707C" w:rsidP="00A1707C">
                            <w:pPr>
                              <w:pStyle w:val="Address"/>
                              <w:rPr>
                                <w:sz w:val="22"/>
                              </w:rPr>
                            </w:pPr>
                            <w:r w:rsidRPr="00A1707C">
                              <w:rPr>
                                <w:sz w:val="22"/>
                              </w:rPr>
                              <w:t>So that’s a quick review of your school. Now there’s no excuses to miss class. So be in the right place at the right time</w:t>
                            </w:r>
                          </w:p>
                          <w:p w:rsidR="00BE0CD7" w:rsidRDefault="00BE0CD7">
                            <w:pPr>
                              <w:pStyle w:val="Address"/>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1" type="#_x0000_t202" style="position:absolute;margin-left:1003.8pt;margin-top:32.7pt;width:183.35pt;height:713.25pt;z-index:2517596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" filled="f" fillcolor="#fffffe" stroked="f" strokecolor="#212120" insetpen="t">
                <v:textbox inset="0,0,0,0">
                  <w:txbxContent>
                    <w:p w:rsidR="00A1707C" w:rsidRPr="00A1707C" w:rsidRDefault="00A1707C" w:rsidP="00A1707C">
                      <w:pPr>
                        <w:pStyle w:val="Tagline03"/>
                        <w:rPr>
                          <w:b/>
                          <w:color w:val="676767"/>
                          <w:sz w:val="44"/>
                          <w:szCs w:val="44"/>
                        </w:rPr>
                      </w:pPr>
                      <w:r w:rsidRPr="00A1707C">
                        <w:rPr>
                          <w:rStyle w:val="Tagline03Char"/>
                          <w:b/>
                          <w:sz w:val="44"/>
                          <w:szCs w:val="44"/>
                        </w:rPr>
                        <w:t xml:space="preserve">What’s Up </w:t>
                      </w:r>
                      <w:proofErr w:type="gramStart"/>
                      <w:r w:rsidRPr="00A1707C">
                        <w:rPr>
                          <w:rStyle w:val="Tagline03Char"/>
                          <w:b/>
                          <w:sz w:val="44"/>
                          <w:szCs w:val="44"/>
                        </w:rPr>
                        <w:t>Around</w:t>
                      </w:r>
                      <w:proofErr w:type="gramEnd"/>
                      <w:r w:rsidRPr="00A1707C">
                        <w:rPr>
                          <w:rStyle w:val="Tagline03Char"/>
                          <w:b/>
                          <w:sz w:val="44"/>
                          <w:szCs w:val="44"/>
                        </w:rPr>
                        <w:t xml:space="preserve"> LCS? </w:t>
                      </w:r>
                    </w:p>
                    <w:p w:rsidR="00456403" w:rsidRPr="00456403" w:rsidRDefault="00456403" w:rsidP="00A1707C">
                      <w:pPr>
                        <w:pStyle w:val="Address"/>
                        <w:rPr>
                          <w:b/>
                          <w:sz w:val="22"/>
                        </w:rPr>
                      </w:pPr>
                      <w:r w:rsidRPr="00456403">
                        <w:rPr>
                          <w:b/>
                          <w:sz w:val="22"/>
                        </w:rPr>
                        <w:t>By Kayla</w:t>
                      </w:r>
                      <w:r w:rsidR="00A1707C" w:rsidRPr="00456403">
                        <w:rPr>
                          <w:b/>
                          <w:sz w:val="22"/>
                        </w:rPr>
                        <w:t xml:space="preserve"> </w:t>
                      </w:r>
                      <w:r w:rsidR="00A1707C" w:rsidRPr="00456403">
                        <w:rPr>
                          <w:b/>
                          <w:sz w:val="22"/>
                        </w:rPr>
                        <w:t xml:space="preserve"> </w:t>
                      </w:r>
                    </w:p>
                    <w:p w:rsidR="00A1707C" w:rsidRPr="00A1707C" w:rsidRDefault="00A1707C" w:rsidP="00A1707C">
                      <w:pPr>
                        <w:pStyle w:val="Address"/>
                        <w:rPr>
                          <w:sz w:val="22"/>
                        </w:rPr>
                      </w:pPr>
                      <w:r w:rsidRPr="00A1707C">
                        <w:rPr>
                          <w:sz w:val="22"/>
                        </w:rPr>
                        <w:t xml:space="preserve">This is for all those who skip class to see what other classes are doing. Let me save you a trip. Here is what the students are working on in other classes. </w:t>
                      </w:r>
                    </w:p>
                    <w:p w:rsidR="00A1707C" w:rsidRPr="00A1707C" w:rsidRDefault="00A1707C" w:rsidP="00A1707C">
                      <w:pPr>
                        <w:pStyle w:val="Address"/>
                        <w:rPr>
                          <w:sz w:val="22"/>
                        </w:rPr>
                      </w:pPr>
                    </w:p>
                    <w:p w:rsidR="00A1707C" w:rsidRPr="00A1707C" w:rsidRDefault="00A1707C" w:rsidP="00A1707C">
                      <w:pPr>
                        <w:pStyle w:val="Address"/>
                        <w:rPr>
                          <w:sz w:val="22"/>
                        </w:rPr>
                      </w:pPr>
                      <w:r w:rsidRPr="00A1707C">
                        <w:rPr>
                          <w:sz w:val="22"/>
                        </w:rPr>
                        <w:t>In Ms. Ashley’s class, they are reading “</w:t>
                      </w:r>
                      <w:r w:rsidRPr="00A1707C">
                        <w:rPr>
                          <w:i/>
                          <w:sz w:val="22"/>
                          <w:u w:val="single"/>
                        </w:rPr>
                        <w:t xml:space="preserve">To Kill </w:t>
                      </w:r>
                      <w:proofErr w:type="gramStart"/>
                      <w:r w:rsidRPr="00A1707C">
                        <w:rPr>
                          <w:i/>
                          <w:sz w:val="22"/>
                          <w:u w:val="single"/>
                        </w:rPr>
                        <w:t>A</w:t>
                      </w:r>
                      <w:proofErr w:type="gramEnd"/>
                      <w:r w:rsidRPr="00A1707C">
                        <w:rPr>
                          <w:i/>
                          <w:sz w:val="22"/>
                          <w:u w:val="single"/>
                        </w:rPr>
                        <w:t xml:space="preserve"> Mockingbird.” </w:t>
                      </w:r>
                      <w:r w:rsidRPr="00A1707C">
                        <w:rPr>
                          <w:sz w:val="22"/>
                        </w:rPr>
                        <w:t>I interviewed one the students in 5</w:t>
                      </w:r>
                      <w:r w:rsidRPr="00A1707C">
                        <w:rPr>
                          <w:sz w:val="22"/>
                          <w:vertAlign w:val="superscript"/>
                        </w:rPr>
                        <w:t>th</w:t>
                      </w:r>
                      <w:r w:rsidRPr="00A1707C">
                        <w:rPr>
                          <w:sz w:val="22"/>
                        </w:rPr>
                        <w:t xml:space="preserve"> bell English and they said they don’t like the book because it’s racist, “Tom Robinson got sent to jail because he was black,” said Danielle. </w:t>
                      </w:r>
                    </w:p>
                    <w:p w:rsidR="00A1707C" w:rsidRDefault="00A1707C" w:rsidP="00A1707C">
                      <w:pPr>
                        <w:pStyle w:val="Address"/>
                        <w:rPr>
                          <w:sz w:val="22"/>
                        </w:rPr>
                      </w:pPr>
                      <w:r w:rsidRPr="00A1707C">
                        <w:rPr>
                          <w:sz w:val="22"/>
                        </w:rPr>
                        <w:t xml:space="preserve"> </w:t>
                      </w:r>
                    </w:p>
                    <w:p w:rsidR="00A1707C" w:rsidRPr="00A1707C" w:rsidRDefault="00A1707C" w:rsidP="00A1707C">
                      <w:pPr>
                        <w:pStyle w:val="Address"/>
                        <w:rPr>
                          <w:sz w:val="22"/>
                        </w:rPr>
                      </w:pPr>
                      <w:r w:rsidRPr="00A1707C">
                        <w:rPr>
                          <w:sz w:val="22"/>
                        </w:rPr>
                        <w:t>In math they are learning geometry and how to find area. The students said it’s not hard because Mr. Peter explains the steps very well. They have to remember the phrase “base times height “as in 4*8=Area.</w:t>
                      </w:r>
                    </w:p>
                    <w:p w:rsidR="00A1707C" w:rsidRPr="00A1707C" w:rsidRDefault="00A1707C" w:rsidP="00A1707C">
                      <w:r w:rsidRPr="00A1707C">
                        <w:t xml:space="preserve">If you are wondering what’s going on in history, no need to interrupt another class. In World History they’re learning about WWII. They don’t like the subject because it’s boring and don’t think they benefit from it. </w:t>
                      </w:r>
                    </w:p>
                    <w:p w:rsidR="00A1707C" w:rsidRPr="00A1707C" w:rsidRDefault="00A1707C" w:rsidP="00A1707C">
                      <w:pPr>
                        <w:rPr>
                          <w:rFonts w:ascii="Baskerville Old Face" w:hAnsi="Baskerville Old Face"/>
                        </w:rPr>
                      </w:pPr>
                      <w:r w:rsidRPr="00A1707C">
                        <w:t xml:space="preserve">In art they’re working on Black History. Each student is working on a different leader like Nelson Mandela. They getting to know what they did for us as black people and what </w:t>
                      </w:r>
                      <w:r w:rsidRPr="00A1707C">
                        <w:rPr>
                          <w:rFonts w:ascii="Baskerville Old Face" w:hAnsi="Baskerville Old Face"/>
                        </w:rPr>
                        <w:t xml:space="preserve">they sacrificed. </w:t>
                      </w:r>
                    </w:p>
                    <w:p w:rsidR="00A1707C" w:rsidRPr="00A1707C" w:rsidRDefault="00A1707C" w:rsidP="00A1707C">
                      <w:r w:rsidRPr="00A1707C">
                        <w:t xml:space="preserve">In computer class they are doing typing test to see who types the fast. Right now </w:t>
                      </w:r>
                      <w:proofErr w:type="spellStart"/>
                      <w:r w:rsidRPr="00A1707C">
                        <w:t>Kyran’s</w:t>
                      </w:r>
                      <w:proofErr w:type="spellEnd"/>
                      <w:r w:rsidRPr="00A1707C">
                        <w:t xml:space="preserve"> score is 60 words per minute.</w:t>
                      </w:r>
                    </w:p>
                    <w:p w:rsidR="00A1707C" w:rsidRPr="00A1707C" w:rsidRDefault="00A1707C" w:rsidP="00A1707C">
                      <w:pPr>
                        <w:pStyle w:val="Address"/>
                        <w:rPr>
                          <w:sz w:val="22"/>
                        </w:rPr>
                      </w:pPr>
                      <w:r w:rsidRPr="00A1707C">
                        <w:rPr>
                          <w:sz w:val="22"/>
                        </w:rPr>
                        <w:t>So that’s a quick review of your school. Now there’s no excuses to miss class. So be in the right place at the right time</w:t>
                      </w:r>
                    </w:p>
                    <w:p w:rsidR="00BE0CD7" w:rsidRDefault="00BE0CD7">
                      <w:pPr>
                        <w:pStyle w:val="Address"/>
                        <w:rPr>
                          <w:sz w:val="22"/>
                        </w:rPr>
                      </w:pPr>
                    </w:p>
                  </w:txbxContent>
                </v:textbox>
                <w10:wrap anchorx="page" anchory="page"/>
              </v:shape>
            </w:pict>
          </mc:Fallback>
        </mc:AlternateContent>
      </w:r>
      <w:r w:rsidR="00A1707C">
        <w:rPr>
          <w:noProof/>
        </w:rPr>
        <w:drawing>
          <wp:anchor distT="0" distB="0" distL="114300" distR="114300" simplePos="0" relativeHeight="251740160" behindDoc="0" locked="0" layoutInCell="1" allowOverlap="1" wp14:anchorId="5EF26058" wp14:editId="1366E684">
            <wp:simplePos x="0" y="0"/>
            <wp:positionH relativeFrom="column">
              <wp:posOffset>10956290</wp:posOffset>
            </wp:positionH>
            <wp:positionV relativeFrom="paragraph">
              <wp:posOffset>4690110</wp:posOffset>
            </wp:positionV>
            <wp:extent cx="1211580" cy="168973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295" r="18980" b="9871"/>
                    <a:stretch/>
                  </pic:blipFill>
                  <pic:spPr bwMode="auto">
                    <a:xfrm>
                      <a:off x="0" y="0"/>
                      <a:ext cx="1211580" cy="168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07C">
        <w:rPr>
          <w:noProof/>
        </w:rPr>
        <w:drawing>
          <wp:anchor distT="0" distB="0" distL="114300" distR="114300" simplePos="0" relativeHeight="251694080" behindDoc="0" locked="0" layoutInCell="1" allowOverlap="1" wp14:anchorId="0B2469CA" wp14:editId="0EFB1180">
            <wp:simplePos x="0" y="0"/>
            <wp:positionH relativeFrom="column">
              <wp:posOffset>9126398</wp:posOffset>
            </wp:positionH>
            <wp:positionV relativeFrom="paragraph">
              <wp:posOffset>4496435</wp:posOffset>
            </wp:positionV>
            <wp:extent cx="1615440" cy="195580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1955800"/>
                    </a:xfrm>
                    <a:prstGeom prst="rect">
                      <a:avLst/>
                    </a:prstGeom>
                    <a:noFill/>
                  </pic:spPr>
                </pic:pic>
              </a:graphicData>
            </a:graphic>
            <wp14:sizeRelH relativeFrom="page">
              <wp14:pctWidth>0</wp14:pctWidth>
            </wp14:sizeRelH>
            <wp14:sizeRelV relativeFrom="page">
              <wp14:pctHeight>0</wp14:pctHeight>
            </wp14:sizeRelV>
          </wp:anchor>
        </w:drawing>
      </w:r>
      <w:r w:rsidR="00A1707C">
        <w:rPr>
          <w:noProof/>
        </w:rPr>
        <w:drawing>
          <wp:anchor distT="0" distB="0" distL="114300" distR="114300" simplePos="0" relativeHeight="251644928" behindDoc="0" locked="0" layoutInCell="1" allowOverlap="1" wp14:anchorId="50DB07EF" wp14:editId="7DCC2AA5">
            <wp:simplePos x="0" y="0"/>
            <wp:positionH relativeFrom="column">
              <wp:posOffset>7776048</wp:posOffset>
            </wp:positionH>
            <wp:positionV relativeFrom="paragraph">
              <wp:posOffset>3656965</wp:posOffset>
            </wp:positionV>
            <wp:extent cx="1275715" cy="2157095"/>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155" t="17440" r="7785"/>
                    <a:stretch/>
                  </pic:blipFill>
                  <pic:spPr bwMode="auto">
                    <a:xfrm>
                      <a:off x="0" y="0"/>
                      <a:ext cx="1275715" cy="215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allowOverlap="1">
                <wp:simplePos x="0" y="0"/>
                <wp:positionH relativeFrom="page">
                  <wp:posOffset>10151110</wp:posOffset>
                </wp:positionH>
                <wp:positionV relativeFrom="page">
                  <wp:posOffset>861060</wp:posOffset>
                </wp:positionV>
                <wp:extent cx="2211070" cy="3919220"/>
                <wp:effectExtent l="0" t="3810" r="1270" b="1270"/>
                <wp:wrapNone/>
                <wp:docPr id="13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91922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8E2" w:rsidRDefault="005278E2" w:rsidP="005278E2">
                            <w:pPr>
                              <w:pStyle w:val="ListParagraph"/>
                              <w:numPr>
                                <w:ilvl w:val="0"/>
                                <w:numId w:val="2"/>
                              </w:numPr>
                            </w:pPr>
                            <w:r>
                              <w:t>Find a convenient time and place</w:t>
                            </w:r>
                          </w:p>
                          <w:p w:rsidR="005278E2" w:rsidRDefault="005278E2" w:rsidP="005278E2">
                            <w:pPr>
                              <w:pStyle w:val="ListParagraph"/>
                              <w:numPr>
                                <w:ilvl w:val="0"/>
                                <w:numId w:val="2"/>
                              </w:numPr>
                            </w:pPr>
                            <w:r>
                              <w:t>Choose activates that are fun not exhausting , and variety</w:t>
                            </w:r>
                          </w:p>
                          <w:p w:rsidR="005278E2" w:rsidRDefault="005278E2" w:rsidP="005278E2">
                            <w:pPr>
                              <w:pStyle w:val="ListParagraph"/>
                              <w:numPr>
                                <w:ilvl w:val="0"/>
                                <w:numId w:val="2"/>
                              </w:numPr>
                            </w:pPr>
                            <w:r>
                              <w:t xml:space="preserve">Use music or audio books to keep you entertained </w:t>
                            </w:r>
                          </w:p>
                          <w:p w:rsidR="005278E2" w:rsidRDefault="005278E2" w:rsidP="005278E2">
                            <w:pPr>
                              <w:pStyle w:val="ListParagraph"/>
                              <w:numPr>
                                <w:ilvl w:val="0"/>
                                <w:numId w:val="2"/>
                              </w:numPr>
                            </w:pPr>
                            <w:r>
                              <w:t>Use variety to keep your interest up , walk one day , swim the next day then go for a bike ride on the weekend</w:t>
                            </w:r>
                          </w:p>
                          <w:p w:rsidR="005278E2" w:rsidRDefault="005278E2" w:rsidP="005278E2">
                            <w:pPr>
                              <w:pStyle w:val="ListParagraph"/>
                              <w:numPr>
                                <w:ilvl w:val="0"/>
                                <w:numId w:val="2"/>
                              </w:numPr>
                            </w:pPr>
                            <w:r>
                              <w:t>Loose-fitting clothing appropriate for the weather</w:t>
                            </w:r>
                          </w:p>
                          <w:p w:rsidR="005278E2" w:rsidRDefault="005278E2" w:rsidP="005278E2">
                            <w:pPr>
                              <w:pStyle w:val="ListParagraph"/>
                              <w:numPr>
                                <w:ilvl w:val="0"/>
                                <w:numId w:val="2"/>
                              </w:numPr>
                            </w:pPr>
                            <w:r>
                              <w:t>Try to make it a habit</w:t>
                            </w:r>
                          </w:p>
                          <w:p w:rsidR="005278E2" w:rsidRDefault="005278E2" w:rsidP="005278E2">
                            <w:pPr>
                              <w:pStyle w:val="ListParagraph"/>
                              <w:numPr>
                                <w:ilvl w:val="0"/>
                                <w:numId w:val="2"/>
                              </w:numPr>
                            </w:pPr>
                            <w:r>
                              <w:t xml:space="preserve"> Don’t exercise t</w:t>
                            </w:r>
                            <w:r w:rsidR="0000700D">
                              <w:t>o</w:t>
                            </w:r>
                            <w:r>
                              <w:t xml:space="preserve">o vigorously right after a meal, or when </w:t>
                            </w:r>
                            <w:r w:rsidR="0000700D">
                              <w:t>it’s</w:t>
                            </w:r>
                            <w:r>
                              <w:t xml:space="preserve"> hot or humid</w:t>
                            </w:r>
                          </w:p>
                          <w:p w:rsidR="005278E2" w:rsidRDefault="005278E2" w:rsidP="005278E2">
                            <w:pPr>
                              <w:pStyle w:val="ListParagraph"/>
                              <w:numPr>
                                <w:ilvl w:val="0"/>
                                <w:numId w:val="2"/>
                              </w:numPr>
                            </w:pPr>
                            <w:r>
                              <w:t>Ask a friend or a family member to join you</w:t>
                            </w:r>
                          </w:p>
                          <w:p w:rsidR="005278E2" w:rsidRDefault="005278E2" w:rsidP="005278E2">
                            <w:pPr>
                              <w:pStyle w:val="ListParagraph"/>
                              <w:numPr>
                                <w:ilvl w:val="0"/>
                                <w:numId w:val="2"/>
                              </w:numPr>
                            </w:pPr>
                            <w:r>
                              <w:t xml:space="preserve">Note your </w:t>
                            </w:r>
                            <w:r w:rsidR="0000700D">
                              <w:t>activities</w:t>
                            </w:r>
                            <w:r>
                              <w:t xml:space="preserve"> on a calendar </w:t>
                            </w:r>
                            <w:r w:rsidR="0000700D">
                              <w:t xml:space="preserve">or </w:t>
                            </w:r>
                            <w:r>
                              <w:t>logbook</w:t>
                            </w:r>
                          </w:p>
                          <w:p w:rsidR="00BE0CD7" w:rsidRDefault="00BE0CD7" w:rsidP="00857C88">
                            <w:pPr>
                              <w:pStyle w:val="NewsLt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2" type="#_x0000_t202" style="position:absolute;margin-left:799.3pt;margin-top:67.8pt;width:174.1pt;height:308.6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" filled="f" fillcolor="#d6e3bc" stroked="f">
                <v:fill rotate="t" angle="90" focus="100%" type="gradient"/>
                <v:textbox>
                  <w:txbxContent>
                    <w:p w:rsidR="005278E2" w:rsidRDefault="005278E2" w:rsidP="005278E2">
                      <w:pPr>
                        <w:pStyle w:val="ListParagraph"/>
                        <w:numPr>
                          <w:ilvl w:val="0"/>
                          <w:numId w:val="2"/>
                        </w:numPr>
                      </w:pPr>
                      <w:r>
                        <w:t>Find a convenient time and place</w:t>
                      </w:r>
                    </w:p>
                    <w:p w:rsidR="005278E2" w:rsidRDefault="005278E2" w:rsidP="005278E2">
                      <w:pPr>
                        <w:pStyle w:val="ListParagraph"/>
                        <w:numPr>
                          <w:ilvl w:val="0"/>
                          <w:numId w:val="2"/>
                        </w:numPr>
                      </w:pPr>
                      <w:r>
                        <w:t>Choose activates that are fun not exhausting , and variety</w:t>
                      </w:r>
                    </w:p>
                    <w:p w:rsidR="005278E2" w:rsidRDefault="005278E2" w:rsidP="005278E2">
                      <w:pPr>
                        <w:pStyle w:val="ListParagraph"/>
                        <w:numPr>
                          <w:ilvl w:val="0"/>
                          <w:numId w:val="2"/>
                        </w:numPr>
                      </w:pPr>
                      <w:r>
                        <w:t xml:space="preserve">Use music or audio books to keep you entertained </w:t>
                      </w:r>
                    </w:p>
                    <w:p w:rsidR="005278E2" w:rsidRDefault="005278E2" w:rsidP="005278E2">
                      <w:pPr>
                        <w:pStyle w:val="ListParagraph"/>
                        <w:numPr>
                          <w:ilvl w:val="0"/>
                          <w:numId w:val="2"/>
                        </w:numPr>
                      </w:pPr>
                      <w:r>
                        <w:t>Use variety to keep your interest up , walk one day , swim the next day then go for a bike ride on the weekend</w:t>
                      </w:r>
                    </w:p>
                    <w:p w:rsidR="005278E2" w:rsidRDefault="005278E2" w:rsidP="005278E2">
                      <w:pPr>
                        <w:pStyle w:val="ListParagraph"/>
                        <w:numPr>
                          <w:ilvl w:val="0"/>
                          <w:numId w:val="2"/>
                        </w:numPr>
                      </w:pPr>
                      <w:r>
                        <w:t>Loose-fitting clothing appropriate for the weather</w:t>
                      </w:r>
                    </w:p>
                    <w:p w:rsidR="005278E2" w:rsidRDefault="005278E2" w:rsidP="005278E2">
                      <w:pPr>
                        <w:pStyle w:val="ListParagraph"/>
                        <w:numPr>
                          <w:ilvl w:val="0"/>
                          <w:numId w:val="2"/>
                        </w:numPr>
                      </w:pPr>
                      <w:r>
                        <w:t>Try to make it a habit</w:t>
                      </w:r>
                    </w:p>
                    <w:p w:rsidR="005278E2" w:rsidRDefault="005278E2" w:rsidP="005278E2">
                      <w:pPr>
                        <w:pStyle w:val="ListParagraph"/>
                        <w:numPr>
                          <w:ilvl w:val="0"/>
                          <w:numId w:val="2"/>
                        </w:numPr>
                      </w:pPr>
                      <w:r>
                        <w:t xml:space="preserve"> Don’t exercise t</w:t>
                      </w:r>
                      <w:r w:rsidR="0000700D">
                        <w:t>o</w:t>
                      </w:r>
                      <w:r>
                        <w:t xml:space="preserve">o vigorously right after a meal, or when </w:t>
                      </w:r>
                      <w:r w:rsidR="0000700D">
                        <w:t>it’s</w:t>
                      </w:r>
                      <w:r>
                        <w:t xml:space="preserve"> hot or humid</w:t>
                      </w:r>
                    </w:p>
                    <w:p w:rsidR="005278E2" w:rsidRDefault="005278E2" w:rsidP="005278E2">
                      <w:pPr>
                        <w:pStyle w:val="ListParagraph"/>
                        <w:numPr>
                          <w:ilvl w:val="0"/>
                          <w:numId w:val="2"/>
                        </w:numPr>
                      </w:pPr>
                      <w:r>
                        <w:t>Ask a friend or a family member to join you</w:t>
                      </w:r>
                    </w:p>
                    <w:p w:rsidR="005278E2" w:rsidRDefault="005278E2" w:rsidP="005278E2">
                      <w:pPr>
                        <w:pStyle w:val="ListParagraph"/>
                        <w:numPr>
                          <w:ilvl w:val="0"/>
                          <w:numId w:val="2"/>
                        </w:numPr>
                      </w:pPr>
                      <w:r>
                        <w:t xml:space="preserve">Note your </w:t>
                      </w:r>
                      <w:r w:rsidR="0000700D">
                        <w:t>activities</w:t>
                      </w:r>
                      <w:r>
                        <w:t xml:space="preserve"> on a calendar </w:t>
                      </w:r>
                      <w:r w:rsidR="0000700D">
                        <w:t xml:space="preserve">or </w:t>
                      </w:r>
                      <w:r>
                        <w:t>logbook</w:t>
                      </w:r>
                    </w:p>
                    <w:p w:rsidR="00BE0CD7" w:rsidRDefault="00BE0CD7" w:rsidP="00857C88">
                      <w:pPr>
                        <w:pStyle w:val="NewsLtrBodyText"/>
                      </w:pPr>
                    </w:p>
                  </w:txbxContent>
                </v:textbox>
                <w10:wrap anchorx="page" anchory="page"/>
              </v:shape>
            </w:pict>
          </mc:Fallback>
        </mc:AlternateContent>
      </w:r>
      <w:r>
        <w:rPr>
          <w:noProof/>
        </w:rPr>
        <mc:AlternateContent>
          <mc:Choice Requires="wps">
            <w:drawing>
              <wp:anchor distT="45720" distB="45720" distL="114300" distR="114300" simplePos="0" relativeHeight="251813888" behindDoc="0" locked="0" layoutInCell="1" allowOverlap="1">
                <wp:simplePos x="0" y="0"/>
                <wp:positionH relativeFrom="column">
                  <wp:posOffset>7524750</wp:posOffset>
                </wp:positionH>
                <wp:positionV relativeFrom="paragraph">
                  <wp:posOffset>6524625</wp:posOffset>
                </wp:positionV>
                <wp:extent cx="4606290" cy="717550"/>
                <wp:effectExtent l="1270" t="1270" r="2540" b="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29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8E2" w:rsidRPr="00A1707C" w:rsidRDefault="005278E2" w:rsidP="0000700D">
                            <w:pPr>
                              <w:jc w:val="center"/>
                              <w:rPr>
                                <w:b/>
                                <w:sz w:val="28"/>
                                <w:szCs w:val="28"/>
                              </w:rPr>
                            </w:pPr>
                            <w:r w:rsidRPr="00A1707C">
                              <w:rPr>
                                <w:b/>
                                <w:sz w:val="28"/>
                                <w:szCs w:val="28"/>
                              </w:rPr>
                              <w:t>This month exercises are jumping jacks, squats and pushups.</w:t>
                            </w:r>
                            <w:r w:rsidR="0000700D" w:rsidRPr="00A1707C">
                              <w:rPr>
                                <w:b/>
                                <w:sz w:val="28"/>
                                <w:szCs w:val="28"/>
                              </w:rPr>
                              <w:t xml:space="preserve"> Check out these activities in the gym.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592.5pt;margin-top:513.75pt;width:362.7pt;height:56.5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" filled="f" stroked="f">
                <v:textbox style="mso-fit-shape-to-text:t">
                  <w:txbxContent>
                    <w:p w:rsidR="005278E2" w:rsidRPr="00A1707C" w:rsidRDefault="005278E2" w:rsidP="0000700D">
                      <w:pPr>
                        <w:jc w:val="center"/>
                        <w:rPr>
                          <w:b/>
                          <w:sz w:val="28"/>
                          <w:szCs w:val="28"/>
                        </w:rPr>
                      </w:pPr>
                      <w:r w:rsidRPr="00A1707C">
                        <w:rPr>
                          <w:b/>
                          <w:sz w:val="28"/>
                          <w:szCs w:val="28"/>
                        </w:rPr>
                        <w:t>This month exercises are jumping jacks, squats and pushups.</w:t>
                      </w:r>
                      <w:r w:rsidR="0000700D" w:rsidRPr="00A1707C">
                        <w:rPr>
                          <w:b/>
                          <w:sz w:val="28"/>
                          <w:szCs w:val="28"/>
                        </w:rPr>
                        <w:t xml:space="preserve"> Check out these activities in the gym. </w:t>
                      </w:r>
                    </w:p>
                  </w:txbxContent>
                </v:textbox>
                <w10:wrap type="square"/>
              </v:shape>
            </w:pict>
          </mc:Fallback>
        </mc:AlternateContent>
      </w:r>
      <w:r>
        <w:rPr>
          <w:noProof/>
        </w:rPr>
        <mc:AlternateContent>
          <mc:Choice Requires="wps">
            <w:drawing>
              <wp:anchor distT="36576" distB="36576" distL="36576" distR="36576" simplePos="0" relativeHeight="251764736" behindDoc="0" locked="0" layoutInCell="1" allowOverlap="1">
                <wp:simplePos x="0" y="0"/>
                <wp:positionH relativeFrom="page">
                  <wp:posOffset>2110105</wp:posOffset>
                </wp:positionH>
                <wp:positionV relativeFrom="page">
                  <wp:posOffset>2235200</wp:posOffset>
                </wp:positionV>
                <wp:extent cx="1774190" cy="6764655"/>
                <wp:effectExtent l="0" t="0" r="1905" b="1270"/>
                <wp:wrapNone/>
                <wp:docPr id="13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676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0CD7" w:rsidRPr="002037F7" w:rsidRDefault="00E6115B">
                            <w:pPr>
                              <w:pStyle w:val="Address"/>
                              <w:rPr>
                                <w:b/>
                                <w:color w:val="758C5A" w:themeColor="accent2" w:themeShade="BF"/>
                                <w:sz w:val="28"/>
                                <w:szCs w:val="28"/>
                                <w:u w:val="single"/>
                              </w:rPr>
                            </w:pPr>
                            <w:r>
                              <w:rPr>
                                <w:szCs w:val="15"/>
                              </w:rPr>
                              <w:t xml:space="preserve"> </w:t>
                            </w:r>
                            <w:r w:rsidR="002037F7" w:rsidRPr="002037F7">
                              <w:rPr>
                                <w:b/>
                                <w:color w:val="758C5A" w:themeColor="accent2" w:themeShade="BF"/>
                                <w:sz w:val="28"/>
                                <w:szCs w:val="28"/>
                                <w:u w:val="single"/>
                              </w:rPr>
                              <w:t>Danielle Abbott</w:t>
                            </w:r>
                          </w:p>
                          <w:p w:rsidR="002037F7" w:rsidRPr="002037F7" w:rsidRDefault="002037F7">
                            <w:pPr>
                              <w:pStyle w:val="Address"/>
                              <w:rPr>
                                <w:b/>
                                <w:sz w:val="22"/>
                              </w:rPr>
                            </w:pPr>
                            <w:r w:rsidRPr="002037F7">
                              <w:rPr>
                                <w:b/>
                                <w:sz w:val="22"/>
                              </w:rPr>
                              <w:t xml:space="preserve">By Celebritty </w:t>
                            </w:r>
                          </w:p>
                          <w:p w:rsidR="002037F7" w:rsidRPr="002037F7" w:rsidRDefault="002037F7" w:rsidP="002037F7">
                            <w:r w:rsidRPr="002037F7">
                              <w:t>Danielle Abbot is Student of the Month for March. I interviewed Danni and asked her questions on how she feels about being student of the month and personal things that she does for fun.</w:t>
                            </w:r>
                          </w:p>
                          <w:p w:rsidR="002037F7" w:rsidRPr="002037F7" w:rsidRDefault="002037F7" w:rsidP="002037F7">
                            <w:r w:rsidRPr="002037F7">
                              <w:t xml:space="preserve">After hearing that Danielle was the student of the month, I asked if she was excited and how she felt about being named March Student of the Month. </w:t>
                            </w:r>
                          </w:p>
                          <w:p w:rsidR="002037F7" w:rsidRPr="002037F7" w:rsidRDefault="002037F7" w:rsidP="002037F7">
                            <w:r w:rsidRPr="002037F7">
                              <w:t>She said, “Yes… it doesn’t really bother me.”</w:t>
                            </w:r>
                          </w:p>
                          <w:p w:rsidR="002037F7" w:rsidRPr="002037F7" w:rsidRDefault="002037F7" w:rsidP="002037F7">
                            <w:r w:rsidRPr="002037F7">
                              <w:t xml:space="preserve"> I asked what advice she has for students who wish to become student of the month. She says to stay on your game and stay out of drama.</w:t>
                            </w:r>
                          </w:p>
                          <w:p w:rsidR="002037F7" w:rsidRPr="002037F7" w:rsidRDefault="002037F7" w:rsidP="002037F7">
                            <w:r w:rsidRPr="002037F7">
                              <w:t>She says, “My favorite subject is math and my favorite teacher is Mr. Paul.”</w:t>
                            </w:r>
                          </w:p>
                          <w:p w:rsidR="002037F7" w:rsidRPr="002037F7" w:rsidRDefault="002037F7" w:rsidP="002037F7">
                            <w:r w:rsidRPr="002037F7">
                              <w:t>I asked what she likes about Lighthouse. She says it’s a decent school and, “I get my work done, with good grades.”</w:t>
                            </w:r>
                          </w:p>
                          <w:p w:rsidR="00BE0CD7" w:rsidRDefault="00BE0CD7" w:rsidP="00490EC7">
                            <w:pPr>
                              <w:pStyle w:val="NewsLtrBodyText"/>
                            </w:pP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4" type="#_x0000_t202" style="position:absolute;margin-left:166.15pt;margin-top:176pt;width:139.7pt;height:532.65pt;z-index:2517647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" filled="f" fillcolor="#fffffe" stroked="f" strokecolor="#212120" insetpen="t">
                <v:textbox inset="2.88pt,0,2.88pt,2.88pt">
                  <w:txbxContent>
                    <w:p w:rsidR="00BE0CD7" w:rsidRPr="002037F7" w:rsidRDefault="00E6115B">
                      <w:pPr>
                        <w:pStyle w:val="Address"/>
                        <w:rPr>
                          <w:b/>
                          <w:color w:val="758C5A" w:themeColor="accent2" w:themeShade="BF"/>
                          <w:sz w:val="28"/>
                          <w:szCs w:val="28"/>
                          <w:u w:val="single"/>
                        </w:rPr>
                      </w:pPr>
                      <w:r>
                        <w:rPr>
                          <w:szCs w:val="15"/>
                        </w:rPr>
                        <w:t xml:space="preserve"> </w:t>
                      </w:r>
                      <w:r w:rsidR="002037F7" w:rsidRPr="002037F7">
                        <w:rPr>
                          <w:b/>
                          <w:color w:val="758C5A" w:themeColor="accent2" w:themeShade="BF"/>
                          <w:sz w:val="28"/>
                          <w:szCs w:val="28"/>
                          <w:u w:val="single"/>
                        </w:rPr>
                        <w:t>Danielle Abbott</w:t>
                      </w:r>
                    </w:p>
                    <w:p w:rsidR="002037F7" w:rsidRPr="002037F7" w:rsidRDefault="002037F7">
                      <w:pPr>
                        <w:pStyle w:val="Address"/>
                        <w:rPr>
                          <w:b/>
                          <w:sz w:val="22"/>
                        </w:rPr>
                      </w:pPr>
                      <w:r w:rsidRPr="002037F7">
                        <w:rPr>
                          <w:b/>
                          <w:sz w:val="22"/>
                        </w:rPr>
                        <w:t xml:space="preserve">By </w:t>
                      </w:r>
                      <w:proofErr w:type="spellStart"/>
                      <w:r w:rsidRPr="002037F7">
                        <w:rPr>
                          <w:b/>
                          <w:sz w:val="22"/>
                        </w:rPr>
                        <w:t>Celebritty</w:t>
                      </w:r>
                      <w:proofErr w:type="spellEnd"/>
                      <w:r w:rsidRPr="002037F7">
                        <w:rPr>
                          <w:b/>
                          <w:sz w:val="22"/>
                        </w:rPr>
                        <w:t xml:space="preserve"> </w:t>
                      </w:r>
                    </w:p>
                    <w:p w:rsidR="002037F7" w:rsidRPr="002037F7" w:rsidRDefault="002037F7" w:rsidP="002037F7">
                      <w:r w:rsidRPr="002037F7">
                        <w:t>Danielle Abbot is Student of the Month for March. I interviewed Danni and asked her questions on how she feels about being student of the month and personal things that she does for fun.</w:t>
                      </w:r>
                    </w:p>
                    <w:p w:rsidR="002037F7" w:rsidRPr="002037F7" w:rsidRDefault="002037F7" w:rsidP="002037F7">
                      <w:r w:rsidRPr="002037F7">
                        <w:t xml:space="preserve">After hearing that Danielle was the student of the month, I asked if she was excited and how she felt about being named March Student of the Month. </w:t>
                      </w:r>
                    </w:p>
                    <w:p w:rsidR="002037F7" w:rsidRPr="002037F7" w:rsidRDefault="002037F7" w:rsidP="002037F7">
                      <w:r w:rsidRPr="002037F7">
                        <w:t>She said, “Yes… it doesn’t really bother me.”</w:t>
                      </w:r>
                    </w:p>
                    <w:p w:rsidR="002037F7" w:rsidRPr="002037F7" w:rsidRDefault="002037F7" w:rsidP="002037F7">
                      <w:r w:rsidRPr="002037F7">
                        <w:t xml:space="preserve"> I asked what advice she has for students who wish to become student of the month. She says to stay on your game and stay out of drama.</w:t>
                      </w:r>
                    </w:p>
                    <w:p w:rsidR="002037F7" w:rsidRPr="002037F7" w:rsidRDefault="002037F7" w:rsidP="002037F7">
                      <w:r w:rsidRPr="002037F7">
                        <w:t>She says, “My favorite subject is math and my favorite teacher is Mr. Paul.”</w:t>
                      </w:r>
                    </w:p>
                    <w:p w:rsidR="002037F7" w:rsidRPr="002037F7" w:rsidRDefault="002037F7" w:rsidP="002037F7">
                      <w:r w:rsidRPr="002037F7">
                        <w:t>I asked what she likes about Lighthouse. She says it’s a decent school and, “I get my work done, with good grades.”</w:t>
                      </w:r>
                    </w:p>
                    <w:p w:rsidR="00BE0CD7" w:rsidRDefault="00BE0CD7" w:rsidP="00490EC7">
                      <w:pPr>
                        <w:pStyle w:val="NewsLtrBodyText"/>
                      </w:pPr>
                    </w:p>
                  </w:txbxContent>
                </v:textbox>
                <w10:wrap anchorx="page" anchory="page"/>
              </v:shape>
            </w:pict>
          </mc:Fallback>
        </mc:AlternateContent>
      </w:r>
      <w:r>
        <w:rPr>
          <w:noProof/>
        </w:rPr>
        <mc:AlternateContent>
          <mc:Choice Requires="wps">
            <w:drawing>
              <wp:anchor distT="36576" distB="36576" distL="36576" distR="36576" simplePos="0" relativeHeight="251762688" behindDoc="0" locked="0" layoutInCell="1" allowOverlap="1">
                <wp:simplePos x="0" y="0"/>
                <wp:positionH relativeFrom="page">
                  <wp:posOffset>2428875</wp:posOffset>
                </wp:positionH>
                <wp:positionV relativeFrom="page">
                  <wp:posOffset>542925</wp:posOffset>
                </wp:positionV>
                <wp:extent cx="3669030" cy="854710"/>
                <wp:effectExtent l="0" t="0" r="0" b="2540"/>
                <wp:wrapNone/>
                <wp:docPr id="13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8547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04Char"/>
                              </w:rPr>
                              <w:id w:val="579370"/>
                            </w:sdtPr>
                            <w:sdtEndPr>
                              <w:rPr>
                                <w:rStyle w:val="DefaultParagraphFont"/>
                                <w:b/>
                                <w:bCs/>
                                <w:sz w:val="64"/>
                              </w:rPr>
                            </w:sdtEndPr>
                            <w:sdtContent>
                              <w:p w:rsidR="00BE0CD7" w:rsidRPr="002037F7" w:rsidRDefault="002037F7" w:rsidP="002037F7">
                                <w:pPr>
                                  <w:pStyle w:val="Tagline04"/>
                                  <w:rPr>
                                    <w:b/>
                                    <w:sz w:val="64"/>
                                  </w:rPr>
                                </w:pPr>
                                <w:r w:rsidRPr="002037F7">
                                  <w:rPr>
                                    <w:rStyle w:val="Tagline04Char"/>
                                    <w:b/>
                                    <w:sz w:val="64"/>
                                  </w:rPr>
                                  <w:t>Students of the Month</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5" type="#_x0000_t202" style="position:absolute;margin-left:191.25pt;margin-top:42.75pt;width:288.9pt;height:67.3pt;z-index:2517626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" filled="f" fillcolor="#fffffe" stroked="f" strokecolor="#212120" insetpen="t">
                <v:textbox inset="0,0,0,0">
                  <w:txbxContent>
                    <w:sdt>
                      <w:sdtPr>
                        <w:rPr>
                          <w:rStyle w:val="Tagline04Char"/>
                        </w:rPr>
                        <w:id w:val="579370"/>
                      </w:sdtPr>
                      <w:sdtEndPr>
                        <w:rPr>
                          <w:rStyle w:val="DefaultParagraphFont"/>
                          <w:b/>
                          <w:bCs/>
                          <w:sz w:val="64"/>
                        </w:rPr>
                      </w:sdtEndPr>
                      <w:sdtContent>
                        <w:p w:rsidR="00BE0CD7" w:rsidRPr="002037F7" w:rsidRDefault="002037F7" w:rsidP="002037F7">
                          <w:pPr>
                            <w:pStyle w:val="Tagline04"/>
                            <w:rPr>
                              <w:b/>
                              <w:sz w:val="64"/>
                            </w:rPr>
                          </w:pPr>
                          <w:r w:rsidRPr="002037F7">
                            <w:rPr>
                              <w:rStyle w:val="Tagline04Char"/>
                              <w:b/>
                              <w:sz w:val="64"/>
                            </w:rPr>
                            <w:t>Students of the Month</w:t>
                          </w:r>
                        </w:p>
                      </w:sdtContent>
                    </w:sdt>
                  </w:txbxContent>
                </v:textbox>
                <w10:wrap anchorx="page" anchory="page"/>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page">
                  <wp:posOffset>7825740</wp:posOffset>
                </wp:positionH>
                <wp:positionV relativeFrom="page">
                  <wp:posOffset>1137285</wp:posOffset>
                </wp:positionV>
                <wp:extent cx="2325370" cy="2595880"/>
                <wp:effectExtent l="0" t="3810" r="2540" b="635"/>
                <wp:wrapNone/>
                <wp:docPr id="13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259588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8E2" w:rsidRPr="005278E2" w:rsidRDefault="005278E2" w:rsidP="005278E2">
                            <w:pPr>
                              <w:rPr>
                                <w:sz w:val="24"/>
                                <w:szCs w:val="24"/>
                              </w:rPr>
                            </w:pPr>
                            <w:r w:rsidRPr="005278E2">
                              <w:rPr>
                                <w:sz w:val="24"/>
                                <w:szCs w:val="24"/>
                              </w:rPr>
                              <w:t>I am writing about exercise to help out students to LCS and I hope you can use them and they help you out</w:t>
                            </w:r>
                          </w:p>
                          <w:p w:rsidR="005278E2" w:rsidRDefault="005278E2" w:rsidP="005278E2">
                            <w:pPr>
                              <w:pStyle w:val="ListParagraph"/>
                              <w:numPr>
                                <w:ilvl w:val="0"/>
                                <w:numId w:val="2"/>
                              </w:numPr>
                            </w:pPr>
                            <w:r>
                              <w:t>Be consistent</w:t>
                            </w:r>
                          </w:p>
                          <w:p w:rsidR="005278E2" w:rsidRDefault="005278E2" w:rsidP="005278E2">
                            <w:pPr>
                              <w:pStyle w:val="ListParagraph"/>
                              <w:numPr>
                                <w:ilvl w:val="0"/>
                                <w:numId w:val="2"/>
                              </w:numPr>
                            </w:pPr>
                            <w:r>
                              <w:t>Wear comfortable properly fitted sneakers or flat shoes with laces</w:t>
                            </w:r>
                          </w:p>
                          <w:p w:rsidR="005278E2" w:rsidRDefault="005278E2" w:rsidP="005278E2">
                            <w:pPr>
                              <w:pStyle w:val="ListParagraph"/>
                              <w:numPr>
                                <w:ilvl w:val="0"/>
                                <w:numId w:val="2"/>
                              </w:numPr>
                            </w:pPr>
                            <w:r>
                              <w:t>Start slowly gradually build up at least 30 minutes of activity</w:t>
                            </w:r>
                          </w:p>
                          <w:p w:rsidR="005278E2" w:rsidRDefault="005278E2" w:rsidP="005278E2">
                            <w:pPr>
                              <w:pStyle w:val="ListParagraph"/>
                              <w:numPr>
                                <w:ilvl w:val="0"/>
                                <w:numId w:val="2"/>
                              </w:numPr>
                            </w:pPr>
                            <w:r>
                              <w:t>Exercise at the same time of the day so it becomes a regular part of your lifestyle</w:t>
                            </w:r>
                          </w:p>
                          <w:p w:rsidR="005278E2" w:rsidRDefault="005278E2" w:rsidP="005278E2">
                            <w:pPr>
                              <w:ind w:left="360"/>
                            </w:pPr>
                          </w:p>
                          <w:p w:rsidR="00BE0CD7" w:rsidRDefault="00BE0CD7">
                            <w:pPr>
                              <w:pStyle w:val="Address"/>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6" type="#_x0000_t202" style="position:absolute;margin-left:616.2pt;margin-top:89.55pt;width:183.1pt;height:204.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" filled="f" fillcolor="#d6e3bc" stroked="f">
                <v:fill rotate="t" angle="90" focus="100%" type="gradient"/>
                <v:textbox>
                  <w:txbxContent>
                    <w:p w:rsidR="005278E2" w:rsidRPr="005278E2" w:rsidRDefault="005278E2" w:rsidP="005278E2">
                      <w:pPr>
                        <w:rPr>
                          <w:sz w:val="24"/>
                          <w:szCs w:val="24"/>
                        </w:rPr>
                      </w:pPr>
                      <w:r w:rsidRPr="005278E2">
                        <w:rPr>
                          <w:sz w:val="24"/>
                          <w:szCs w:val="24"/>
                        </w:rPr>
                        <w:t>I am writing about exercise to help out students to LCS and I hope you can use them and they help you out</w:t>
                      </w:r>
                    </w:p>
                    <w:p w:rsidR="005278E2" w:rsidRDefault="005278E2" w:rsidP="005278E2">
                      <w:pPr>
                        <w:pStyle w:val="ListParagraph"/>
                        <w:numPr>
                          <w:ilvl w:val="0"/>
                          <w:numId w:val="2"/>
                        </w:numPr>
                      </w:pPr>
                      <w:r>
                        <w:t>Be consistent</w:t>
                      </w:r>
                    </w:p>
                    <w:p w:rsidR="005278E2" w:rsidRDefault="005278E2" w:rsidP="005278E2">
                      <w:pPr>
                        <w:pStyle w:val="ListParagraph"/>
                        <w:numPr>
                          <w:ilvl w:val="0"/>
                          <w:numId w:val="2"/>
                        </w:numPr>
                      </w:pPr>
                      <w:r>
                        <w:t>Wear comfortable properly fitted sneakers or flat shoes with laces</w:t>
                      </w:r>
                    </w:p>
                    <w:p w:rsidR="005278E2" w:rsidRDefault="005278E2" w:rsidP="005278E2">
                      <w:pPr>
                        <w:pStyle w:val="ListParagraph"/>
                        <w:numPr>
                          <w:ilvl w:val="0"/>
                          <w:numId w:val="2"/>
                        </w:numPr>
                      </w:pPr>
                      <w:r>
                        <w:t>Start slowly gradually build up at least 30 minutes of activity</w:t>
                      </w:r>
                    </w:p>
                    <w:p w:rsidR="005278E2" w:rsidRDefault="005278E2" w:rsidP="005278E2">
                      <w:pPr>
                        <w:pStyle w:val="ListParagraph"/>
                        <w:numPr>
                          <w:ilvl w:val="0"/>
                          <w:numId w:val="2"/>
                        </w:numPr>
                      </w:pPr>
                      <w:r>
                        <w:t>Exercise at the same time of the day so it becomes a regular part of your lifestyle</w:t>
                      </w:r>
                    </w:p>
                    <w:p w:rsidR="005278E2" w:rsidRDefault="005278E2" w:rsidP="005278E2">
                      <w:pPr>
                        <w:ind w:left="360"/>
                      </w:pPr>
                    </w:p>
                    <w:p w:rsidR="00BE0CD7" w:rsidRDefault="00BE0CD7">
                      <w:pPr>
                        <w:pStyle w:val="Address"/>
                        <w:rPr>
                          <w:szCs w:val="14"/>
                        </w:rPr>
                      </w:pPr>
                    </w:p>
                  </w:txbxContent>
                </v:textbox>
                <w10:wrap anchorx="page" anchory="page"/>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page">
                  <wp:posOffset>7839710</wp:posOffset>
                </wp:positionH>
                <wp:positionV relativeFrom="page">
                  <wp:posOffset>861060</wp:posOffset>
                </wp:positionV>
                <wp:extent cx="1668780" cy="304800"/>
                <wp:effectExtent l="635" t="3810" r="0" b="0"/>
                <wp:wrapNone/>
                <wp:docPr id="13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0480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CD7" w:rsidRPr="00456403" w:rsidRDefault="006A0076">
                            <w:pPr>
                              <w:pStyle w:val="Address"/>
                              <w:rPr>
                                <w:b/>
                                <w:sz w:val="22"/>
                              </w:rPr>
                            </w:pPr>
                            <w:r w:rsidRPr="00456403">
                              <w:rPr>
                                <w:b/>
                                <w:sz w:val="22"/>
                              </w:rPr>
                              <w:t>By Sara</w:t>
                            </w:r>
                          </w:p>
                          <w:p w:rsidR="006A0076" w:rsidRDefault="006A0076">
                            <w:pPr>
                              <w:pStyle w:val="Address"/>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7" type="#_x0000_t202" style="position:absolute;margin-left:617.3pt;margin-top:67.8pt;width:131.4pt;height:24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" filled="f" fillcolor="#d6e3bc" stroked="f">
                <v:fill rotate="t" angle="90" focus="100%" type="gradient"/>
                <v:textbox>
                  <w:txbxContent>
                    <w:p w:rsidR="00BE0CD7" w:rsidRPr="00456403" w:rsidRDefault="006A0076">
                      <w:pPr>
                        <w:pStyle w:val="Address"/>
                        <w:rPr>
                          <w:b/>
                          <w:sz w:val="22"/>
                        </w:rPr>
                      </w:pPr>
                      <w:r w:rsidRPr="00456403">
                        <w:rPr>
                          <w:b/>
                          <w:sz w:val="22"/>
                        </w:rPr>
                        <w:t>By Sara</w:t>
                      </w:r>
                    </w:p>
                    <w:p w:rsidR="006A0076" w:rsidRDefault="006A0076">
                      <w:pPr>
                        <w:pStyle w:val="Address"/>
                        <w:rPr>
                          <w:szCs w:val="14"/>
                        </w:rPr>
                      </w:pPr>
                    </w:p>
                  </w:txbxContent>
                </v:textbox>
                <w10:wrap anchorx="page" anchory="page"/>
              </v:shape>
            </w:pict>
          </mc:Fallback>
        </mc:AlternateContent>
      </w:r>
      <w:r>
        <w:rPr>
          <w:noProof/>
        </w:rPr>
        <mc:AlternateContent>
          <mc:Choice Requires="wps">
            <w:drawing>
              <wp:anchor distT="36576" distB="36576" distL="36576" distR="36576" simplePos="0" relativeHeight="251779072" behindDoc="0" locked="0" layoutInCell="1" allowOverlap="1">
                <wp:simplePos x="0" y="0"/>
                <wp:positionH relativeFrom="page">
                  <wp:posOffset>7813675</wp:posOffset>
                </wp:positionH>
                <wp:positionV relativeFrom="page">
                  <wp:posOffset>415290</wp:posOffset>
                </wp:positionV>
                <wp:extent cx="5573395" cy="513715"/>
                <wp:effectExtent l="3175" t="0" r="0" b="4445"/>
                <wp:wrapNone/>
                <wp:docPr id="13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5137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0CD7" w:rsidRDefault="006A0076">
                            <w:pPr>
                              <w:pStyle w:val="Tagline08"/>
                            </w:pPr>
                            <w:r>
                              <w:rPr>
                                <w:rStyle w:val="Tagline08Char"/>
                              </w:rPr>
                              <w:t xml:space="preserve">Exercise Tips and Tricks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8" type="#_x0000_t202" style="position:absolute;margin-left:615.25pt;margin-top:32.7pt;width:438.85pt;height:40.45pt;z-index:251779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" filled="f" fillcolor="#fffffe" stroked="f" strokecolor="#212120" insetpen="t">
                <v:textbox inset="0,0,0,0">
                  <w:txbxContent>
                    <w:p w:rsidR="00BE0CD7" w:rsidRDefault="006A0076">
                      <w:pPr>
                        <w:pStyle w:val="Tagline08"/>
                      </w:pPr>
                      <w:r>
                        <w:rPr>
                          <w:rStyle w:val="Tagline08Char"/>
                        </w:rPr>
                        <w:t xml:space="preserve">Exercise Tips and Tricks </w:t>
                      </w:r>
                    </w:p>
                  </w:txbxContent>
                </v:textbox>
                <w10:wrap anchorx="page" anchory="page"/>
              </v:shape>
            </w:pict>
          </mc:Fallback>
        </mc:AlternateContent>
      </w:r>
      <w:r w:rsidR="00E6115B">
        <w:t xml:space="preserve"> </w:t>
      </w:r>
      <w:r>
        <w:rPr>
          <w:noProof/>
        </w:rPr>
        <mc:AlternateContent>
          <mc:Choice Requires="wps">
            <w:drawing>
              <wp:anchor distT="0" distB="0" distL="114300" distR="114300" simplePos="0" relativeHeight="251631592" behindDoc="0" locked="0" layoutInCell="1" allowOverlap="1">
                <wp:simplePos x="0" y="0"/>
                <wp:positionH relativeFrom="margin">
                  <wp:posOffset>11936730</wp:posOffset>
                </wp:positionH>
                <wp:positionV relativeFrom="margin">
                  <wp:posOffset>0</wp:posOffset>
                </wp:positionV>
                <wp:extent cx="3081655" cy="5584825"/>
                <wp:effectExtent l="1905" t="0" r="2540" b="6350"/>
                <wp:wrapNone/>
                <wp:docPr id="130"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1655" cy="558482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2">
                                <a:lumMod val="40000"/>
                                <a:lumOff val="60000"/>
                                <a:gamma/>
                                <a:tint val="0"/>
                                <a:invGamma/>
                                <a:alpha val="0"/>
                              </a:schemeClr>
                            </a:gs>
                            <a:gs pos="100000">
                              <a:schemeClr val="accent2">
                                <a:lumMod val="40000"/>
                                <a:lumOff val="60000"/>
                                <a:alpha val="56000"/>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1348A" id="Freeform 147" o:spid="_x0000_s1026" style="position:absolute;margin-left:939.9pt;margin-top:0;width:242.65pt;height:439.75pt;z-index:251631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" path="m,l1376,r,3365l1363,3134r-12,-220l1338,2706r-13,-199l1310,2320r-15,-179l1277,1973r-17,-160l1240,1663r-22,-140l1195,1389r-26,-124l1142,1149r-30,-110l1080,937r-34,-95l1008,753,967,671,924,595,877,524,826,458,772,398,714,342,653,291,587,243,517,199,443,159,364,123,280,89,192,57,98,27,,xe" fillcolor="#d7dfcd [1301]" stroked="f">
                <v:fill opacity="0" color2="#d7dfcd [1301]" o:opacity2="36700f" rotate="t" angle="90" focus="100%" type="gradient"/>
                <v:path arrowok="t" o:connecttype="custom" o:connectlocs="0,0;3081655,0;3081655,5584825;3052541,5201439;3025666,4836309;2996551,4491096;2967437,4160819;2933843,3850459;2900249,3553376;2859937,3274550;2821864,3009001;2777073,2760049;2727802,2527693;2676292,2305296;2618063,2099496;2557594,1906973;2490407,1724408;2418741,1555121;2342595,1397451;2257491,1249739;2165669,1113646;2069367,987510;1964107,869673;1849889,760134;1728952,660553;1599056,567611;1462442,482967;1314630,403302;1157860,330276;992132,263889;815205,204141;627081,147712;429998,94602;219478,44811;0,0" o:connectangles="0,0,0,0,0,0,0,0,0,0,0,0,0,0,0,0,0,0,0,0,0,0,0,0,0,0,0,0,0,0,0,0,0,0,0"/>
                <w10:wrap anchorx="margin" anchory="margin"/>
              </v:shape>
            </w:pict>
          </mc:Fallback>
        </mc:AlternateContent>
      </w:r>
      <w:r>
        <w:rPr>
          <w:noProof/>
        </w:rPr>
        <mc:AlternateContent>
          <mc:Choice Requires="wps">
            <w:drawing>
              <wp:anchor distT="0" distB="0" distL="114300" distR="114300" simplePos="0" relativeHeight="251632616" behindDoc="0" locked="0" layoutInCell="1" allowOverlap="1">
                <wp:simplePos x="0" y="0"/>
                <wp:positionH relativeFrom="page">
                  <wp:posOffset>13350240</wp:posOffset>
                </wp:positionH>
                <wp:positionV relativeFrom="page">
                  <wp:posOffset>311150</wp:posOffset>
                </wp:positionV>
                <wp:extent cx="1890395" cy="1473835"/>
                <wp:effectExtent l="5715" t="6350" r="8890" b="5715"/>
                <wp:wrapNone/>
                <wp:docPr id="1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47383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100000"/>
                            <a:lumOff val="0"/>
                            <a:alpha val="89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3ACDA" id="Freeform 30" o:spid="_x0000_s1026" style="position:absolute;margin-left:1051.2pt;margin-top:24.5pt;width:148.85pt;height:116.05pt;z-index:25163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" path="m,l1376,r,3365l1363,3134r-12,-220l1338,2706r-13,-199l1310,2320r-15,-179l1277,1973r-17,-160l1240,1663r-22,-140l1195,1389r-26,-124l1142,1149r-30,-110l1080,937r-34,-95l1008,753,967,671,924,595,877,524,826,458,772,398,714,342,653,291,587,243,517,199,443,159,364,123,280,89,192,57,98,27,,xe" fillcolor="#9cb084 [3205]" stroked="f">
                <v:fill opacity="58339f"/>
                <v:path arrowok="t" o:connecttype="custom" o:connectlocs="0,0;1890395,0;1890395,1473835;1872535,1372659;1856049,1276302;1838189,1185200;1820329,1098040;1799722,1016136;1779114,937736;1754385,864153;1731030,794075;1703554,728377;1673329,667058;1641731,608368;1606011,554057;1568918,503250;1527703,455071;1483740,410396;1437030,368787;1384824,329806;1328497,293891;1269422,260604;1204852,229507;1134787,200599;1060600,174320;980917,149792;897113,127455;806440,106431;710272,87160;608608,69640;500075,53873;384673,38981;263776,24965;134636,11826;0,0" o:connectangles="0,0,0,0,0,0,0,0,0,0,0,0,0,0,0,0,0,0,0,0,0,0,0,0,0,0,0,0,0,0,0,0,0,0,0"/>
                <w10:wrap anchorx="page" anchory="pag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6830695</wp:posOffset>
                </wp:positionH>
                <wp:positionV relativeFrom="page">
                  <wp:posOffset>292735</wp:posOffset>
                </wp:positionV>
                <wp:extent cx="950595" cy="2586355"/>
                <wp:effectExtent l="1270" t="6985" r="635" b="6985"/>
                <wp:wrapNone/>
                <wp:docPr id="1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0595" cy="258635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5E3A2" id="Freeform 34" o:spid="_x0000_s1026" style="position:absolute;margin-left:537.85pt;margin-top:23.05pt;width:74.85pt;height:203.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" path="m,l1376,r,3365l1363,3134r-12,-220l1338,2706r-13,-199l1310,2320r-15,-179l1277,1973r-17,-160l1240,1663r-22,-140l1195,1389r-26,-124l1142,1149r-30,-110l1080,937r-34,-95l1008,753,967,671,924,595,877,524,826,458,772,398,714,342,653,291,587,243,517,199,443,159,364,123,280,89,192,57,98,27,,xe" fillcolor="#9cb084 [3205]" stroked="f">
                <v:path arrowok="t" o:connecttype="custom" o:connectlocs="0,0;950595,0;950595,2586355;941614,2408807;933324,2239714;924343,2079844;915362,1926892;905000,1783163;894637,1645583;882202,1516457;870458,1393480;856641,1278190;841442,1170585;825553,1067592;807591,972285;788939,883127;768213,798580;746107,720183;722618,647165;696366,578759;668042,515734;638336,457320;605866,402749;570633,352021;533328,305905;493259,262863;451118,223664;405523,186771;357164,152952;306042,122208;251466,94538;193435,68406;132641,43810;67702,20752;0,0" o:connectangles="0,0,0,0,0,0,0,0,0,0,0,0,0,0,0,0,0,0,0,0,0,0,0,0,0,0,0,0,0,0,0,0,0,0,0"/>
                <w10:wrap anchorx="page" anchory="page"/>
              </v:shape>
            </w:pict>
          </mc:Fallback>
        </mc:AlternateContent>
      </w:r>
      <w:r>
        <w:rPr>
          <w:noProof/>
        </w:rPr>
        <mc:AlternateContent>
          <mc:Choice Requires="wps">
            <w:drawing>
              <wp:anchor distT="0" distB="0" distL="114300" distR="114300" simplePos="0" relativeHeight="251640815" behindDoc="0" locked="0" layoutInCell="1" allowOverlap="1">
                <wp:simplePos x="0" y="0"/>
                <wp:positionH relativeFrom="page">
                  <wp:posOffset>311150</wp:posOffset>
                </wp:positionH>
                <wp:positionV relativeFrom="page">
                  <wp:posOffset>356870</wp:posOffset>
                </wp:positionV>
                <wp:extent cx="7324725" cy="9415780"/>
                <wp:effectExtent l="6350" t="4445" r="3175" b="0"/>
                <wp:wrapNone/>
                <wp:docPr id="12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24725" cy="941578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BBE71" id="Freeform 32" o:spid="_x0000_s1026" style="position:absolute;margin-left:24.5pt;margin-top:28.1pt;width:576.75pt;height:741.4pt;flip:x;z-index:251640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" path="m,l1376,r,3365l1363,3134r-12,-220l1338,2706r-13,-199l1310,2320r-15,-179l1277,1973r-17,-160l1240,1663r-22,-140l1195,1389r-26,-124l1142,1149r-30,-110l1080,937r-34,-95l1008,753,967,671,924,595,877,524,826,458,772,398,714,342,653,291,587,243,517,199,443,159,364,123,280,89,192,57,98,27,,xe" fillcolor="#e1eff4 [662]" stroked="f">
                <v:fill opacity="0" color2="#c3cfb5 [1941]" rotate="t" focus="100%" type="gradient"/>
                <v:path arrowok="t" o:connecttype="custom" o:connectlocs="0,0;7324725,0;7324725,9415780;7255523,8769407;7191645,8153814;7122443,7571798;7053242,7014966;6973394,6491712;6893546,5990842;6797728,5520753;6707234,5073049;6600770,4653326;6483659,4261585;6361226,3886633;6222822,3539662;6079096,3215076;5919400,2907279;5749057,2621868;5568069,2356044;5365787,2107008;5147536,1877560;4918638,1664900;4668448,1466231;4396964,1281553;4109511,1113664;3800766,956968;3476050,814262;3124719,679951;2752095,556832;2358178,444906;1937645,344173;1490496,249035;1022055,159495;521674,75550;0,0" o:connectangles="0,0,0,0,0,0,0,0,0,0,0,0,0,0,0,0,0,0,0,0,0,0,0,0,0,0,0,0,0,0,0,0,0,0,0"/>
                <w10:wrap anchorx="page" anchory="page"/>
              </v:shape>
            </w:pict>
          </mc:Fallback>
        </mc:AlternateContent>
      </w:r>
      <w:r>
        <w:rPr>
          <w:noProof/>
        </w:rPr>
        <mc:AlternateContent>
          <mc:Choice Requires="wps">
            <w:drawing>
              <wp:anchor distT="0" distB="0" distL="114300" distR="114300" simplePos="0" relativeHeight="251634665" behindDoc="0" locked="0" layoutInCell="1" allowOverlap="1">
                <wp:simplePos x="0" y="0"/>
                <wp:positionH relativeFrom="page">
                  <wp:posOffset>7772400</wp:posOffset>
                </wp:positionH>
                <wp:positionV relativeFrom="page">
                  <wp:posOffset>7031990</wp:posOffset>
                </wp:positionV>
                <wp:extent cx="5784215" cy="2742565"/>
                <wp:effectExtent l="0" t="2540" r="6985" b="7620"/>
                <wp:wrapNone/>
                <wp:docPr id="126"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784215" cy="274256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75000"/>
                                <a:lumOff val="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1534D" id="Freeform 173" o:spid="_x0000_s1026" style="position:absolute;margin-left:612pt;margin-top:553.7pt;width:455.45pt;height:215.95pt;flip:x y;z-index:2516346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" path="m,l1376,r,3365l1363,3134r-12,-220l1338,2706r-13,-199l1310,2320r-15,-179l1277,1973r-17,-160l1240,1663r-22,-140l1195,1389r-26,-124l1142,1149r-30,-110l1080,937r-34,-95l1008,753,967,671,924,595,877,524,826,458,772,398,714,342,653,291,587,243,517,199,443,159,364,123,280,89,192,57,98,27,,xe" fillcolor="#e1eff4 [662]" stroked="f">
                <v:fill opacity="0" color2="#758c5a [2405]" rotate="t" focus="100%" type="gradient"/>
                <v:path arrowok="t" o:connecttype="custom" o:connectlocs="0,0;5784215,0;5784215,2742565;5729568,2554294;5679124,2374988;5624477,2205462;5569829,2043272;5506774,1890862;5443720,1744972;5368054,1608048;5296592,1477643;5212519,1355389;5120039,1241286;5023355,1132072;4914061,1031009;4800562,936466;4674453,846813;4539936,763680;4397012,686253;4237274,613715;4064924,546883;3884168,484941;3686596,427074;3472210,373282;3245214,324381;3001402,278739;2744980,237173;2467539,198051;2173284,162190;1862215,129589;1530127,100248;1177020,72537;807100,46457;411957,22006;0,0" o:connectangles="0,0,0,0,0,0,0,0,0,0,0,0,0,0,0,0,0,0,0,0,0,0,0,0,0,0,0,0,0,0,0,0,0,0,0"/>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448310</wp:posOffset>
                </wp:positionH>
                <wp:positionV relativeFrom="page">
                  <wp:posOffset>5843270</wp:posOffset>
                </wp:positionV>
                <wp:extent cx="7324725" cy="3883660"/>
                <wp:effectExtent l="635" t="4445" r="8890" b="7620"/>
                <wp:wrapNone/>
                <wp:docPr id="12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24725" cy="388366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40000"/>
                                <a:lumOff val="6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F53E" id="Freeform 28" o:spid="_x0000_s1026" style="position:absolute;margin-left:35.3pt;margin-top:460.1pt;width:576.75pt;height:305.8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" path="m,l1376,r,3365l1363,3134r-12,-220l1338,2706r-13,-199l1310,2320r-15,-179l1277,1973r-17,-160l1240,1663r-22,-140l1195,1389r-26,-124l1142,1149r-30,-110l1080,937r-34,-95l1008,753,967,671,924,595,877,524,826,458,772,398,714,342,653,291,587,243,517,199,443,159,364,123,280,89,192,57,98,27,,xe" fillcolor="#c3dfe9 [1302]" stroked="f">
                <v:fill opacity="0" color2="#c3cfb5 [1941]" rotate="t" focus="100%" type="gradient"/>
                <v:path arrowok="t" o:connecttype="custom" o:connectlocs="0,0;7324725,0;7324725,3883660;7255523,3617055;7191645,3363146;7122443,3123086;7053242,2893413;6973394,2677590;6893546,2471000;6797728,2277106;6707234,2092444;6600770,1919324;6483659,1757746;6361226,1603092;6222822,1459979;6079096,1326100;5919400,1199145;5749057,1081423;5568069,971781;5365787,869063;5147536,774424;4918638,686710;4668448,604766;4396964,528593;4109511,459345;3800766,394714;3476050,335853;3124719,280454;2752095,229673;2358178,183507;1937645,141958;1490496,102718;1022055,65786;521674,31162;0,0" o:connectangles="0,0,0,0,0,0,0,0,0,0,0,0,0,0,0,0,0,0,0,0,0,0,0,0,0,0,0,0,0,0,0,0,0,0,0"/>
                <w10:wrap anchorx="page" anchory="page"/>
              </v:shape>
            </w:pict>
          </mc:Fallback>
        </mc:AlternateContent>
      </w:r>
      <w:r>
        <w:rPr>
          <w:noProof/>
        </w:rPr>
        <mc:AlternateContent>
          <mc:Choice Requires="wps">
            <w:drawing>
              <wp:anchor distT="0" distB="0" distL="114300" distR="114300" simplePos="0" relativeHeight="251636715" behindDoc="0" locked="0" layoutInCell="1" allowOverlap="1">
                <wp:simplePos x="0" y="0"/>
                <wp:positionH relativeFrom="page">
                  <wp:posOffset>7891145</wp:posOffset>
                </wp:positionH>
                <wp:positionV relativeFrom="page">
                  <wp:posOffset>8028305</wp:posOffset>
                </wp:positionV>
                <wp:extent cx="7347585" cy="1699260"/>
                <wp:effectExtent l="4445" t="8255" r="1270" b="6985"/>
                <wp:wrapNone/>
                <wp:docPr id="1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47585" cy="169926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2">
                                <a:lumMod val="40000"/>
                                <a:lumOff val="60000"/>
                                <a:alpha val="36000"/>
                              </a:schemeClr>
                            </a:gs>
                            <a:gs pos="100000">
                              <a:schemeClr val="accent2">
                                <a:lumMod val="60000"/>
                                <a:lumOff val="40000"/>
                                <a:alpha val="89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5A594" id="Freeform 160" o:spid="_x0000_s1026" style="position:absolute;margin-left:621.35pt;margin-top:632.15pt;width:578.55pt;height:133.8pt;flip:y;z-index:251636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" path="m,l1376,r,3365l1363,3134r-12,-220l1338,2706r-13,-199l1310,2320r-15,-179l1277,1973r-17,-160l1240,1663r-22,-140l1195,1389r-26,-124l1142,1149r-30,-110l1080,937r-34,-95l1008,753,967,671,924,595,877,524,826,458,772,398,714,342,653,291,587,243,517,199,443,159,364,123,280,89,192,57,98,27,,xe" fillcolor="#d7dfcd [1301]" stroked="f">
                <v:fill opacity="23592f" color2="#c3cfb5 [1941]" o:opacity2="58327f" rotate="t" focus="100%" type="gradient"/>
                <v:path arrowok="t" o:connecttype="custom" o:connectlocs="0,0;7347585,0;7347585,1699260;7278167,1582609;7214090,1471514;7144672,1366478;7075254,1265987;6995157,1171555;6915060,1081164;6818943,996327;6728166,915530;6621370,839783;6503894,769086;6381079,701418;6242243,638801;6098068,580223;5937874,524675;5767000,473167;5585446,425194;5382533,380250;5163601,338842;4933989,300464;4683017,264610;4410687,231281;4122337,200982;3812628,172703;3486899,146949;3134471,122710;2760684,100491;2365538,80292;1943693,62113;1495148,44943;1025244,28784;523302,13634;0,0" o:connectangles="0,0,0,0,0,0,0,0,0,0,0,0,0,0,0,0,0,0,0,0,0,0,0,0,0,0,0,0,0,0,0,0,0,0,0"/>
                <w10:wrap anchorx="page" anchory="page"/>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page">
                  <wp:posOffset>10113010</wp:posOffset>
                </wp:positionH>
                <wp:positionV relativeFrom="page">
                  <wp:posOffset>6976745</wp:posOffset>
                </wp:positionV>
                <wp:extent cx="5125085" cy="1383665"/>
                <wp:effectExtent l="6985" t="4445" r="1905" b="2540"/>
                <wp:wrapNone/>
                <wp:docPr id="12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5085" cy="1383665"/>
                        </a:xfrm>
                        <a:custGeom>
                          <a:avLst/>
                          <a:gdLst>
                            <a:gd name="T0" fmla="*/ 16590 w 16590"/>
                            <a:gd name="T1" fmla="*/ 174 h 2612"/>
                            <a:gd name="T2" fmla="*/ 16054 w 16590"/>
                            <a:gd name="T3" fmla="*/ 664 h 2612"/>
                            <a:gd name="T4" fmla="*/ 15336 w 16590"/>
                            <a:gd name="T5" fmla="*/ 1100 h 2612"/>
                            <a:gd name="T6" fmla="*/ 14462 w 16590"/>
                            <a:gd name="T7" fmla="*/ 1480 h 2612"/>
                            <a:gd name="T8" fmla="*/ 13457 w 16590"/>
                            <a:gd name="T9" fmla="*/ 1804 h 2612"/>
                            <a:gd name="T10" fmla="*/ 12343 w 16590"/>
                            <a:gd name="T11" fmla="*/ 2074 h 2612"/>
                            <a:gd name="T12" fmla="*/ 11146 w 16590"/>
                            <a:gd name="T13" fmla="*/ 2288 h 2612"/>
                            <a:gd name="T14" fmla="*/ 9892 w 16590"/>
                            <a:gd name="T15" fmla="*/ 2448 h 2612"/>
                            <a:gd name="T16" fmla="*/ 8602 w 16590"/>
                            <a:gd name="T17" fmla="*/ 2554 h 2612"/>
                            <a:gd name="T18" fmla="*/ 7303 w 16590"/>
                            <a:gd name="T19" fmla="*/ 2606 h 2612"/>
                            <a:gd name="T20" fmla="*/ 6019 w 16590"/>
                            <a:gd name="T21" fmla="*/ 2605 h 2612"/>
                            <a:gd name="T22" fmla="*/ 4774 w 16590"/>
                            <a:gd name="T23" fmla="*/ 2550 h 2612"/>
                            <a:gd name="T24" fmla="*/ 3594 w 16590"/>
                            <a:gd name="T25" fmla="*/ 2442 h 2612"/>
                            <a:gd name="T26" fmla="*/ 2501 w 16590"/>
                            <a:gd name="T27" fmla="*/ 2282 h 2612"/>
                            <a:gd name="T28" fmla="*/ 1522 w 16590"/>
                            <a:gd name="T29" fmla="*/ 2069 h 2612"/>
                            <a:gd name="T30" fmla="*/ 680 w 16590"/>
                            <a:gd name="T31" fmla="*/ 1804 h 2612"/>
                            <a:gd name="T32" fmla="*/ 0 w 16590"/>
                            <a:gd name="T33" fmla="*/ 1487 h 2612"/>
                            <a:gd name="T34" fmla="*/ 328 w 16590"/>
                            <a:gd name="T35" fmla="*/ 1576 h 2612"/>
                            <a:gd name="T36" fmla="*/ 1109 w 16590"/>
                            <a:gd name="T37" fmla="*/ 1851 h 2612"/>
                            <a:gd name="T38" fmla="*/ 2038 w 16590"/>
                            <a:gd name="T39" fmla="*/ 2074 h 2612"/>
                            <a:gd name="T40" fmla="*/ 3090 w 16590"/>
                            <a:gd name="T41" fmla="*/ 2246 h 2612"/>
                            <a:gd name="T42" fmla="*/ 4241 w 16590"/>
                            <a:gd name="T43" fmla="*/ 2368 h 2612"/>
                            <a:gd name="T44" fmla="*/ 5464 w 16590"/>
                            <a:gd name="T45" fmla="*/ 2439 h 2612"/>
                            <a:gd name="T46" fmla="*/ 6738 w 16590"/>
                            <a:gd name="T47" fmla="*/ 2458 h 2612"/>
                            <a:gd name="T48" fmla="*/ 8035 w 16590"/>
                            <a:gd name="T49" fmla="*/ 2425 h 2612"/>
                            <a:gd name="T50" fmla="*/ 9333 w 16590"/>
                            <a:gd name="T51" fmla="*/ 2338 h 2612"/>
                            <a:gd name="T52" fmla="*/ 10606 w 16590"/>
                            <a:gd name="T53" fmla="*/ 2201 h 2612"/>
                            <a:gd name="T54" fmla="*/ 11831 w 16590"/>
                            <a:gd name="T55" fmla="*/ 2009 h 2612"/>
                            <a:gd name="T56" fmla="*/ 12982 w 16590"/>
                            <a:gd name="T57" fmla="*/ 1765 h 2612"/>
                            <a:gd name="T58" fmla="*/ 14034 w 16590"/>
                            <a:gd name="T59" fmla="*/ 1467 h 2612"/>
                            <a:gd name="T60" fmla="*/ 14963 w 16590"/>
                            <a:gd name="T61" fmla="*/ 1116 h 2612"/>
                            <a:gd name="T62" fmla="*/ 15746 w 16590"/>
                            <a:gd name="T63" fmla="*/ 710 h 2612"/>
                            <a:gd name="T64" fmla="*/ 16357 w 16590"/>
                            <a:gd name="T65" fmla="*/ 25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90" h="2612">
                              <a:moveTo>
                                <a:pt x="16590" y="0"/>
                              </a:moveTo>
                              <a:lnTo>
                                <a:pt x="16590" y="174"/>
                              </a:lnTo>
                              <a:lnTo>
                                <a:pt x="16346" y="426"/>
                              </a:lnTo>
                              <a:lnTo>
                                <a:pt x="16054" y="664"/>
                              </a:lnTo>
                              <a:lnTo>
                                <a:pt x="15716" y="889"/>
                              </a:lnTo>
                              <a:lnTo>
                                <a:pt x="15336" y="1100"/>
                              </a:lnTo>
                              <a:lnTo>
                                <a:pt x="14918" y="1297"/>
                              </a:lnTo>
                              <a:lnTo>
                                <a:pt x="14462" y="1480"/>
                              </a:lnTo>
                              <a:lnTo>
                                <a:pt x="13975" y="1649"/>
                              </a:lnTo>
                              <a:lnTo>
                                <a:pt x="13457" y="1804"/>
                              </a:lnTo>
                              <a:lnTo>
                                <a:pt x="12912" y="1945"/>
                              </a:lnTo>
                              <a:lnTo>
                                <a:pt x="12343" y="2074"/>
                              </a:lnTo>
                              <a:lnTo>
                                <a:pt x="11754" y="2187"/>
                              </a:lnTo>
                              <a:lnTo>
                                <a:pt x="11146" y="2288"/>
                              </a:lnTo>
                              <a:lnTo>
                                <a:pt x="10524" y="2375"/>
                              </a:lnTo>
                              <a:lnTo>
                                <a:pt x="9892" y="2448"/>
                              </a:lnTo>
                              <a:lnTo>
                                <a:pt x="9249" y="2508"/>
                              </a:lnTo>
                              <a:lnTo>
                                <a:pt x="8602" y="2554"/>
                              </a:lnTo>
                              <a:lnTo>
                                <a:pt x="7952" y="2587"/>
                              </a:lnTo>
                              <a:lnTo>
                                <a:pt x="7303" y="2606"/>
                              </a:lnTo>
                              <a:lnTo>
                                <a:pt x="6658" y="2612"/>
                              </a:lnTo>
                              <a:lnTo>
                                <a:pt x="6019" y="2605"/>
                              </a:lnTo>
                              <a:lnTo>
                                <a:pt x="5390" y="2584"/>
                              </a:lnTo>
                              <a:lnTo>
                                <a:pt x="4774" y="2550"/>
                              </a:lnTo>
                              <a:lnTo>
                                <a:pt x="4174" y="2503"/>
                              </a:lnTo>
                              <a:lnTo>
                                <a:pt x="3594" y="2442"/>
                              </a:lnTo>
                              <a:lnTo>
                                <a:pt x="3035" y="2368"/>
                              </a:lnTo>
                              <a:lnTo>
                                <a:pt x="2501" y="2282"/>
                              </a:lnTo>
                              <a:lnTo>
                                <a:pt x="1996" y="2182"/>
                              </a:lnTo>
                              <a:lnTo>
                                <a:pt x="1522" y="2069"/>
                              </a:lnTo>
                              <a:lnTo>
                                <a:pt x="1082" y="1943"/>
                              </a:lnTo>
                              <a:lnTo>
                                <a:pt x="680" y="1804"/>
                              </a:lnTo>
                              <a:lnTo>
                                <a:pt x="318" y="1652"/>
                              </a:lnTo>
                              <a:lnTo>
                                <a:pt x="0" y="1487"/>
                              </a:lnTo>
                              <a:lnTo>
                                <a:pt x="0" y="1420"/>
                              </a:lnTo>
                              <a:lnTo>
                                <a:pt x="328" y="1576"/>
                              </a:lnTo>
                              <a:lnTo>
                                <a:pt x="699" y="1719"/>
                              </a:lnTo>
                              <a:lnTo>
                                <a:pt x="1109" y="1851"/>
                              </a:lnTo>
                              <a:lnTo>
                                <a:pt x="1557" y="1968"/>
                              </a:lnTo>
                              <a:lnTo>
                                <a:pt x="2038" y="2074"/>
                              </a:lnTo>
                              <a:lnTo>
                                <a:pt x="2551" y="2167"/>
                              </a:lnTo>
                              <a:lnTo>
                                <a:pt x="3090" y="2246"/>
                              </a:lnTo>
                              <a:lnTo>
                                <a:pt x="3655" y="2314"/>
                              </a:lnTo>
                              <a:lnTo>
                                <a:pt x="4241" y="2368"/>
                              </a:lnTo>
                              <a:lnTo>
                                <a:pt x="4844" y="2410"/>
                              </a:lnTo>
                              <a:lnTo>
                                <a:pt x="5464" y="2439"/>
                              </a:lnTo>
                              <a:lnTo>
                                <a:pt x="6096" y="2455"/>
                              </a:lnTo>
                              <a:lnTo>
                                <a:pt x="6738" y="2458"/>
                              </a:lnTo>
                              <a:lnTo>
                                <a:pt x="7385" y="2447"/>
                              </a:lnTo>
                              <a:lnTo>
                                <a:pt x="8035" y="2425"/>
                              </a:lnTo>
                              <a:lnTo>
                                <a:pt x="8686" y="2388"/>
                              </a:lnTo>
                              <a:lnTo>
                                <a:pt x="9333" y="2338"/>
                              </a:lnTo>
                              <a:lnTo>
                                <a:pt x="9974" y="2276"/>
                              </a:lnTo>
                              <a:lnTo>
                                <a:pt x="10606" y="2201"/>
                              </a:lnTo>
                              <a:lnTo>
                                <a:pt x="11226" y="2111"/>
                              </a:lnTo>
                              <a:lnTo>
                                <a:pt x="11831" y="2009"/>
                              </a:lnTo>
                              <a:lnTo>
                                <a:pt x="12417" y="1893"/>
                              </a:lnTo>
                              <a:lnTo>
                                <a:pt x="12982" y="1765"/>
                              </a:lnTo>
                              <a:lnTo>
                                <a:pt x="13521" y="1623"/>
                              </a:lnTo>
                              <a:lnTo>
                                <a:pt x="14034" y="1467"/>
                              </a:lnTo>
                              <a:lnTo>
                                <a:pt x="14515" y="1299"/>
                              </a:lnTo>
                              <a:lnTo>
                                <a:pt x="14963" y="1116"/>
                              </a:lnTo>
                              <a:lnTo>
                                <a:pt x="15375" y="919"/>
                              </a:lnTo>
                              <a:lnTo>
                                <a:pt x="15746" y="710"/>
                              </a:lnTo>
                              <a:lnTo>
                                <a:pt x="16075" y="487"/>
                              </a:lnTo>
                              <a:lnTo>
                                <a:pt x="16357" y="251"/>
                              </a:lnTo>
                              <a:lnTo>
                                <a:pt x="16590" y="0"/>
                              </a:lnTo>
                              <a:close/>
                            </a:path>
                          </a:pathLst>
                        </a:custGeom>
                        <a:gradFill rotWithShape="1">
                          <a:gsLst>
                            <a:gs pos="0">
                              <a:schemeClr val="accent2">
                                <a:lumMod val="100000"/>
                                <a:lumOff val="0"/>
                                <a:gamma/>
                                <a:tint val="11765"/>
                                <a:invGamma/>
                              </a:schemeClr>
                            </a:gs>
                            <a:gs pos="50000">
                              <a:schemeClr val="accent2">
                                <a:lumMod val="100000"/>
                                <a:lumOff val="0"/>
                                <a:alpha val="85001"/>
                              </a:schemeClr>
                            </a:gs>
                            <a:gs pos="100000">
                              <a:schemeClr val="accent2">
                                <a:lumMod val="100000"/>
                                <a:lumOff val="0"/>
                                <a:gamma/>
                                <a:tint val="11765"/>
                                <a:invGamma/>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496C" id="Freeform 33" o:spid="_x0000_s1026" style="position:absolute;margin-left:796.3pt;margin-top:549.35pt;width:403.55pt;height:108.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" path="m16590,r,174l16346,426r-292,238l15716,889r-380,211l14918,1297r-456,183l13975,1649r-518,155l12912,1945r-569,129l11754,2187r-608,101l10524,2375r-632,73l9249,2508r-647,46l7952,2587r-649,19l6658,2612r-639,-7l5390,2584r-616,-34l4174,2503r-580,-61l3035,2368r-534,-86l1996,2182,1522,2069,1082,1943,680,1804,318,1652,,1487r,-67l328,1576r371,143l1109,1851r448,117l2038,2074r513,93l3090,2246r565,68l4241,2368r603,42l5464,2439r632,16l6738,2458r647,-11l8035,2425r651,-37l9333,2338r641,-62l10606,2201r620,-90l11831,2009r586,-116l12982,1765r539,-142l14034,1467r481,-168l14963,1116r412,-197l15746,710r329,-223l16357,251,16590,xe" fillcolor="#f3f5f0 [405]" stroked="f">
                <v:fill color2="#9cb084 [3205]" o:opacity2="55706f" rotate="t" angle="90" focus="50%" type="gradient"/>
                <v:path arrowok="t" o:connecttype="custom" o:connectlocs="5125085,92174;4959501,351743;4737692,582707;4467690,784006;4157219,955640;3813076,1098668;3443291,1212031;3055898,1296789;2657383,1352940;2256088,1380487;1859427,1379957;1474813,1350821;1110281,1293610;772624,1208853;470186,1096019;210070,955640;0,787714;101328,834861;342599,980537;629592,1098668;954582,1189782;1310156,1254410;1687973,1292021;2081544,1302086;2482222,1284605;2883208,1238518;3276471,1165944;3654905,1064235;4010479,934980;4335470,777120;4622462,591183;4864351,376111;5053105,132963" o:connectangles="0,0,0,0,0,0,0,0,0,0,0,0,0,0,0,0,0,0,0,0,0,0,0,0,0,0,0,0,0,0,0,0,0"/>
                <w10:wrap anchorx="page" anchory="page"/>
              </v:shape>
            </w:pict>
          </mc:Fallback>
        </mc:AlternateContent>
      </w:r>
      <w:r>
        <w:rPr>
          <w:noProof/>
        </w:rPr>
        <mc:AlternateContent>
          <mc:Choice Requires="wps">
            <w:drawing>
              <wp:anchor distT="0" distB="0" distL="114300" distR="114300" simplePos="0" relativeHeight="251642865" behindDoc="0" locked="0" layoutInCell="1" allowOverlap="1">
                <wp:simplePos x="0" y="0"/>
                <wp:positionH relativeFrom="margin">
                  <wp:posOffset>75565</wp:posOffset>
                </wp:positionH>
                <wp:positionV relativeFrom="margin">
                  <wp:posOffset>21590</wp:posOffset>
                </wp:positionV>
                <wp:extent cx="1987550" cy="6831330"/>
                <wp:effectExtent l="8890" t="2540" r="3810" b="5080"/>
                <wp:wrapNone/>
                <wp:docPr id="1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87550" cy="683133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961D" id="Freeform 25" o:spid="_x0000_s1026" style="position:absolute;margin-left:5.95pt;margin-top:1.7pt;width:156.5pt;height:537.9pt;flip:x;z-index:2516428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" path="m,l1376,r,3365l1363,3134r-12,-220l1338,2706r-13,-199l1310,2320r-15,-179l1277,1973r-17,-160l1240,1663r-22,-140l1195,1389r-26,-124l1142,1149r-30,-110l1080,937r-34,-95l1008,753,967,671,924,595,877,524,826,458,772,398,714,342,653,291,587,243,517,199,443,159,364,123,280,89,192,57,98,27,,xe" fillcolor="#d7dfcd [1301]" stroked="f">
                <v:path arrowok="t" o:connecttype="custom" o:connectlocs="0,0;1987550,0;1987550,6831330;1968772,6362374;1951439,5915749;1932661,5493486;1913884,5089493;1892217,4709862;1870550,4346472;1844550,4005413;1819995,3680595;1791106,3376078;1759328,3091862;1726106,2819827;1688551,2568093;1649551,2332600;1606218,2109287;1559996,1902216;1510885,1709355;1455996,1528675;1396774,1362206;1334663,1207917;1266774,1063779;1193108,929792;1115108,807985;1031330,694299;943220,590763;847887,493317;746776,403992;639887,322788;525776,249704;404443,180680;277333,115716;141555,54813;0,0" o:connectangles="0,0,0,0,0,0,0,0,0,0,0,0,0,0,0,0,0,0,0,0,0,0,0,0,0,0,0,0,0,0,0,0,0,0,0"/>
                <w10:wrap anchorx="margin" anchory="margin"/>
              </v:shape>
            </w:pict>
          </mc:Fallback>
        </mc:AlternateContent>
      </w:r>
    </w:p>
    <w:sectPr w:rsidR="00BE0CD7" w:rsidSect="00456403">
      <w:pgSz w:w="24480" w:h="15840" w:orient="landscape"/>
      <w:pgMar w:top="450" w:right="360" w:bottom="450" w:left="360" w:header="360" w:footer="360"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23D47"/>
    <w:multiLevelType w:val="hybridMultilevel"/>
    <w:tmpl w:val="0C10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150392"/>
    <w:multiLevelType w:val="hybridMultilevel"/>
    <w:tmpl w:val="D08C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C1032B"/>
    <w:multiLevelType w:val="hybridMultilevel"/>
    <w:tmpl w:val="6210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E15292"/>
    <w:multiLevelType w:val="hybridMultilevel"/>
    <w:tmpl w:val="C7825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2C4"/>
    <w:rsid w:val="0000700D"/>
    <w:rsid w:val="0019183D"/>
    <w:rsid w:val="001D58DA"/>
    <w:rsid w:val="002037F7"/>
    <w:rsid w:val="002062C4"/>
    <w:rsid w:val="00296670"/>
    <w:rsid w:val="00347C5B"/>
    <w:rsid w:val="00456403"/>
    <w:rsid w:val="00490EC7"/>
    <w:rsid w:val="005278E2"/>
    <w:rsid w:val="00556DDC"/>
    <w:rsid w:val="00595A86"/>
    <w:rsid w:val="006A0076"/>
    <w:rsid w:val="006C616C"/>
    <w:rsid w:val="006F7DCE"/>
    <w:rsid w:val="007308CB"/>
    <w:rsid w:val="007E08EB"/>
    <w:rsid w:val="0083778D"/>
    <w:rsid w:val="00857C88"/>
    <w:rsid w:val="008A74A0"/>
    <w:rsid w:val="008E46F8"/>
    <w:rsid w:val="009C3680"/>
    <w:rsid w:val="009E4096"/>
    <w:rsid w:val="00A1707C"/>
    <w:rsid w:val="00AA5847"/>
    <w:rsid w:val="00AD298D"/>
    <w:rsid w:val="00B07E37"/>
    <w:rsid w:val="00BE0CD7"/>
    <w:rsid w:val="00C44CDF"/>
    <w:rsid w:val="00CD5A69"/>
    <w:rsid w:val="00DD29B3"/>
    <w:rsid w:val="00DF6F9E"/>
    <w:rsid w:val="00E6115B"/>
    <w:rsid w:val="00E87A9A"/>
    <w:rsid w:val="00FB3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d6e3bc" stroke="f">
      <v:fill color="#d6e3bc" color2="fill lighten(0)" rotate="t" angle="-90" method="linear sigma" focus="100%" type="gradient"/>
      <v:stroke on="f"/>
    </o:shapedefaults>
    <o:shapelayout v:ext="edit">
      <o:idmap v:ext="edit" data="1"/>
    </o:shapelayout>
  </w:shapeDefaults>
  <w:decimalSymbol w:val="."/>
  <w:listSeparator w:val=","/>
  <w15:docId w15:val="{FA2C01C1-EB07-41E5-AEE9-3B4894866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4CDF"/>
    <w:pPr>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CD7"/>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BE0CD7"/>
    <w:rPr>
      <w:rFonts w:ascii="Verdana" w:hAnsi="Verdana"/>
      <w:sz w:val="16"/>
      <w:szCs w:val="16"/>
    </w:rPr>
  </w:style>
  <w:style w:type="character" w:styleId="PlaceholderText">
    <w:name w:val="Placeholder Text"/>
    <w:basedOn w:val="DefaultParagraphFont"/>
    <w:uiPriority w:val="99"/>
    <w:semiHidden/>
    <w:rsid w:val="00BE0CD7"/>
    <w:rPr>
      <w:color w:val="808080"/>
    </w:rPr>
  </w:style>
  <w:style w:type="paragraph" w:customStyle="1" w:styleId="bottomtext">
    <w:name w:val="bottom_text"/>
    <w:basedOn w:val="Normal"/>
    <w:link w:val="bottomtextChar"/>
    <w:qFormat/>
    <w:rsid w:val="00BE0CD7"/>
    <w:pPr>
      <w:widowControl w:val="0"/>
      <w:spacing w:after="0" w:line="240" w:lineRule="exact"/>
    </w:pPr>
    <w:rPr>
      <w:color w:val="0D0D0D" w:themeColor="text1" w:themeTint="F2"/>
    </w:rPr>
  </w:style>
  <w:style w:type="paragraph" w:customStyle="1" w:styleId="CompanyLogo">
    <w:name w:val="CompanyLogo"/>
    <w:basedOn w:val="Normal"/>
    <w:link w:val="CompanyLogoChar"/>
    <w:qFormat/>
    <w:rsid w:val="00BE0CD7"/>
    <w:rPr>
      <w:color w:val="0D0D0D" w:themeColor="text1" w:themeTint="F2"/>
      <w:sz w:val="40"/>
    </w:rPr>
  </w:style>
  <w:style w:type="character" w:customStyle="1" w:styleId="bottomtextChar">
    <w:name w:val="bottom_text Char"/>
    <w:basedOn w:val="DefaultParagraphFont"/>
    <w:link w:val="bottomtext"/>
    <w:rsid w:val="00BE0CD7"/>
    <w:rPr>
      <w:color w:val="0D0D0D" w:themeColor="text1" w:themeTint="F2"/>
    </w:rPr>
  </w:style>
  <w:style w:type="character" w:customStyle="1" w:styleId="CompanyLogoChar">
    <w:name w:val="CompanyLogo Char"/>
    <w:basedOn w:val="DefaultParagraphFont"/>
    <w:link w:val="CompanyLogo"/>
    <w:rsid w:val="00BE0CD7"/>
    <w:rPr>
      <w:color w:val="0D0D0D" w:themeColor="text1" w:themeTint="F2"/>
      <w:sz w:val="40"/>
    </w:rPr>
  </w:style>
  <w:style w:type="paragraph" w:customStyle="1" w:styleId="ParaText02">
    <w:name w:val="Para_Text02"/>
    <w:basedOn w:val="Normal"/>
    <w:link w:val="ParaText02Char"/>
    <w:qFormat/>
    <w:rsid w:val="00BE0CD7"/>
    <w:pPr>
      <w:widowControl w:val="0"/>
      <w:spacing w:line="280" w:lineRule="exact"/>
      <w:jc w:val="right"/>
    </w:pPr>
    <w:rPr>
      <w:color w:val="000000" w:themeColor="text1"/>
      <w:sz w:val="20"/>
    </w:rPr>
  </w:style>
  <w:style w:type="paragraph" w:customStyle="1" w:styleId="Address">
    <w:name w:val="Address"/>
    <w:basedOn w:val="Normal"/>
    <w:link w:val="AddressChar"/>
    <w:qFormat/>
    <w:rsid w:val="00BE0CD7"/>
    <w:pPr>
      <w:spacing w:after="0"/>
    </w:pPr>
    <w:rPr>
      <w:sz w:val="18"/>
    </w:rPr>
  </w:style>
  <w:style w:type="character" w:customStyle="1" w:styleId="ParaText02Char">
    <w:name w:val="Para_Text02 Char"/>
    <w:basedOn w:val="DefaultParagraphFont"/>
    <w:link w:val="ParaText02"/>
    <w:rsid w:val="00BE0CD7"/>
    <w:rPr>
      <w:color w:val="000000" w:themeColor="text1"/>
      <w:sz w:val="20"/>
    </w:rPr>
  </w:style>
  <w:style w:type="character" w:customStyle="1" w:styleId="AddressChar">
    <w:name w:val="Address Char"/>
    <w:basedOn w:val="DefaultParagraphFont"/>
    <w:link w:val="Address"/>
    <w:rsid w:val="00BE0CD7"/>
    <w:rPr>
      <w:sz w:val="18"/>
    </w:rPr>
  </w:style>
  <w:style w:type="paragraph" w:customStyle="1" w:styleId="Tagline02">
    <w:name w:val="Tagline 02"/>
    <w:basedOn w:val="Normal"/>
    <w:link w:val="Tagline02Char"/>
    <w:qFormat/>
    <w:rsid w:val="00E6115B"/>
    <w:pPr>
      <w:spacing w:after="0" w:line="240" w:lineRule="auto"/>
      <w:jc w:val="right"/>
    </w:pPr>
    <w:rPr>
      <w:color w:val="4E5D3C" w:themeColor="accent2" w:themeShade="80"/>
      <w:sz w:val="40"/>
    </w:rPr>
  </w:style>
  <w:style w:type="character" w:customStyle="1" w:styleId="Tagline02Char">
    <w:name w:val="Tagline 02 Char"/>
    <w:basedOn w:val="DefaultParagraphFont"/>
    <w:link w:val="Tagline02"/>
    <w:rsid w:val="00E6115B"/>
    <w:rPr>
      <w:color w:val="4E5D3C" w:themeColor="accent2" w:themeShade="80"/>
      <w:sz w:val="40"/>
    </w:rPr>
  </w:style>
  <w:style w:type="paragraph" w:customStyle="1" w:styleId="Paratext03">
    <w:name w:val="Para_text03"/>
    <w:basedOn w:val="Normal"/>
    <w:link w:val="Paratext03Char"/>
    <w:qFormat/>
    <w:rsid w:val="00BE0CD7"/>
    <w:pPr>
      <w:spacing w:after="0" w:line="360" w:lineRule="auto"/>
    </w:pPr>
    <w:rPr>
      <w:color w:val="322B39" w:themeColor="background2" w:themeShade="40"/>
      <w:sz w:val="28"/>
    </w:rPr>
  </w:style>
  <w:style w:type="character" w:customStyle="1" w:styleId="Paratext03Char">
    <w:name w:val="Para_text03 Char"/>
    <w:basedOn w:val="DefaultParagraphFont"/>
    <w:link w:val="Paratext03"/>
    <w:rsid w:val="00BE0CD7"/>
    <w:rPr>
      <w:color w:val="322B39" w:themeColor="background2" w:themeShade="40"/>
      <w:sz w:val="28"/>
    </w:rPr>
  </w:style>
  <w:style w:type="paragraph" w:customStyle="1" w:styleId="Tagline03">
    <w:name w:val="Tagline 03"/>
    <w:basedOn w:val="Normal"/>
    <w:link w:val="Tagline03Char"/>
    <w:qFormat/>
    <w:rsid w:val="00347C5B"/>
    <w:pPr>
      <w:widowControl w:val="0"/>
      <w:spacing w:line="240" w:lineRule="auto"/>
    </w:pPr>
    <w:rPr>
      <w:rFonts w:cs="Arial"/>
      <w:caps/>
      <w:color w:val="0D0D0D" w:themeColor="text1" w:themeTint="F2"/>
      <w:w w:val="90"/>
      <w:sz w:val="36"/>
      <w:szCs w:val="16"/>
    </w:rPr>
  </w:style>
  <w:style w:type="paragraph" w:customStyle="1" w:styleId="Paratext04">
    <w:name w:val="Para_text04"/>
    <w:basedOn w:val="Normal"/>
    <w:link w:val="Paratext04Char"/>
    <w:qFormat/>
    <w:rsid w:val="00BE0CD7"/>
    <w:pPr>
      <w:widowControl w:val="0"/>
      <w:spacing w:line="360" w:lineRule="exact"/>
      <w:jc w:val="both"/>
    </w:pPr>
    <w:rPr>
      <w:color w:val="0D0D0D" w:themeColor="text1" w:themeTint="F2"/>
      <w:sz w:val="18"/>
      <w:szCs w:val="17"/>
    </w:rPr>
  </w:style>
  <w:style w:type="character" w:customStyle="1" w:styleId="Tagline03Char">
    <w:name w:val="Tagline 03 Char"/>
    <w:basedOn w:val="DefaultParagraphFont"/>
    <w:link w:val="Tagline03"/>
    <w:rsid w:val="00347C5B"/>
    <w:rPr>
      <w:rFonts w:cs="Arial"/>
      <w:caps/>
      <w:color w:val="0D0D0D" w:themeColor="text1" w:themeTint="F2"/>
      <w:w w:val="90"/>
      <w:sz w:val="36"/>
      <w:szCs w:val="16"/>
    </w:rPr>
  </w:style>
  <w:style w:type="paragraph" w:customStyle="1" w:styleId="Tagline04">
    <w:name w:val="Tagline04"/>
    <w:basedOn w:val="Normal"/>
    <w:link w:val="Tagline04Char"/>
    <w:qFormat/>
    <w:rsid w:val="00C44CDF"/>
    <w:pPr>
      <w:widowControl w:val="0"/>
      <w:spacing w:after="0" w:line="600" w:lineRule="exact"/>
      <w:jc w:val="center"/>
    </w:pPr>
    <w:rPr>
      <w:rFonts w:cs="Arial"/>
      <w:bCs/>
      <w:color w:val="4E5D3C" w:themeColor="accent2" w:themeShade="80"/>
      <w:w w:val="90"/>
      <w:sz w:val="60"/>
      <w:szCs w:val="64"/>
    </w:rPr>
  </w:style>
  <w:style w:type="character" w:customStyle="1" w:styleId="Paratext04Char">
    <w:name w:val="Para_text04 Char"/>
    <w:basedOn w:val="DefaultParagraphFont"/>
    <w:link w:val="Paratext04"/>
    <w:rsid w:val="00BE0CD7"/>
    <w:rPr>
      <w:color w:val="0D0D0D" w:themeColor="text1" w:themeTint="F2"/>
      <w:sz w:val="18"/>
      <w:szCs w:val="17"/>
    </w:rPr>
  </w:style>
  <w:style w:type="paragraph" w:customStyle="1" w:styleId="Tagline05">
    <w:name w:val="Tagline05"/>
    <w:basedOn w:val="Normal"/>
    <w:link w:val="Tagline05Char"/>
    <w:qFormat/>
    <w:rsid w:val="00BE0CD7"/>
    <w:rPr>
      <w:color w:val="322B39" w:themeColor="background2" w:themeShade="40"/>
      <w:sz w:val="60"/>
    </w:rPr>
  </w:style>
  <w:style w:type="character" w:customStyle="1" w:styleId="Tagline05Char">
    <w:name w:val="Tagline05 Char"/>
    <w:basedOn w:val="DefaultParagraphFont"/>
    <w:link w:val="Tagline05"/>
    <w:rsid w:val="00BE0CD7"/>
    <w:rPr>
      <w:color w:val="322B39" w:themeColor="background2" w:themeShade="40"/>
      <w:sz w:val="60"/>
    </w:rPr>
  </w:style>
  <w:style w:type="character" w:customStyle="1" w:styleId="Tagline04Char">
    <w:name w:val="Tagline04 Char"/>
    <w:basedOn w:val="DefaultParagraphFont"/>
    <w:link w:val="Tagline04"/>
    <w:rsid w:val="00C44CDF"/>
    <w:rPr>
      <w:rFonts w:cs="Arial"/>
      <w:bCs/>
      <w:color w:val="4E5D3C" w:themeColor="accent2" w:themeShade="80"/>
      <w:w w:val="90"/>
      <w:sz w:val="60"/>
      <w:szCs w:val="64"/>
    </w:rPr>
  </w:style>
  <w:style w:type="paragraph" w:customStyle="1" w:styleId="ParaText06">
    <w:name w:val="Para_Text 06"/>
    <w:basedOn w:val="Normal"/>
    <w:link w:val="ParaText06Char"/>
    <w:qFormat/>
    <w:rsid w:val="00BE0CD7"/>
    <w:pPr>
      <w:spacing w:after="240" w:line="240" w:lineRule="auto"/>
    </w:pPr>
    <w:rPr>
      <w:color w:val="322B39" w:themeColor="background2" w:themeShade="40"/>
    </w:rPr>
  </w:style>
  <w:style w:type="character" w:customStyle="1" w:styleId="ParaText06Char">
    <w:name w:val="Para_Text 06 Char"/>
    <w:basedOn w:val="DefaultParagraphFont"/>
    <w:link w:val="ParaText06"/>
    <w:rsid w:val="00BE0CD7"/>
    <w:rPr>
      <w:color w:val="322B39" w:themeColor="background2" w:themeShade="40"/>
    </w:rPr>
  </w:style>
  <w:style w:type="paragraph" w:customStyle="1" w:styleId="Tagline06">
    <w:name w:val="Tagline06"/>
    <w:link w:val="Tagline06Char"/>
    <w:qFormat/>
    <w:rsid w:val="00BE0CD7"/>
    <w:rPr>
      <w:rFonts w:cs="Arial"/>
      <w:bCs/>
      <w:color w:val="141117" w:themeColor="background2" w:themeShade="1A"/>
      <w:w w:val="90"/>
      <w:sz w:val="36"/>
      <w:szCs w:val="64"/>
    </w:rPr>
  </w:style>
  <w:style w:type="paragraph" w:customStyle="1" w:styleId="Tagline07">
    <w:name w:val="Tagline 07"/>
    <w:link w:val="Tagline07Char"/>
    <w:qFormat/>
    <w:rsid w:val="00BE0CD7"/>
    <w:pPr>
      <w:spacing w:after="0" w:line="240" w:lineRule="auto"/>
    </w:pPr>
    <w:rPr>
      <w:rFonts w:asciiTheme="majorHAnsi" w:hAnsiTheme="majorHAnsi" w:cs="Arial"/>
      <w:caps/>
      <w:color w:val="322B39" w:themeColor="background2" w:themeShade="40"/>
      <w:w w:val="90"/>
      <w:sz w:val="36"/>
      <w:szCs w:val="16"/>
    </w:rPr>
  </w:style>
  <w:style w:type="character" w:customStyle="1" w:styleId="Tagline06Char">
    <w:name w:val="Tagline06 Char"/>
    <w:basedOn w:val="DefaultParagraphFont"/>
    <w:link w:val="Tagline06"/>
    <w:rsid w:val="00BE0CD7"/>
    <w:rPr>
      <w:rFonts w:cs="Arial"/>
      <w:bCs/>
      <w:color w:val="141117" w:themeColor="background2" w:themeShade="1A"/>
      <w:w w:val="90"/>
      <w:sz w:val="36"/>
      <w:szCs w:val="64"/>
    </w:rPr>
  </w:style>
  <w:style w:type="character" w:customStyle="1" w:styleId="Tagline07Char">
    <w:name w:val="Tagline 07 Char"/>
    <w:basedOn w:val="DefaultParagraphFont"/>
    <w:link w:val="Tagline07"/>
    <w:rsid w:val="00BE0CD7"/>
    <w:rPr>
      <w:rFonts w:asciiTheme="majorHAnsi" w:hAnsiTheme="majorHAnsi" w:cs="Arial"/>
      <w:caps/>
      <w:color w:val="322B39" w:themeColor="background2" w:themeShade="40"/>
      <w:w w:val="90"/>
      <w:sz w:val="36"/>
      <w:szCs w:val="16"/>
    </w:rPr>
  </w:style>
  <w:style w:type="paragraph" w:customStyle="1" w:styleId="paratext05">
    <w:name w:val="para_text05"/>
    <w:link w:val="paratext05Char"/>
    <w:qFormat/>
    <w:rsid w:val="00347C5B"/>
    <w:pPr>
      <w:spacing w:line="240" w:lineRule="auto"/>
      <w:jc w:val="left"/>
    </w:pPr>
    <w:rPr>
      <w:color w:val="322B39" w:themeColor="background2" w:themeShade="40"/>
      <w:szCs w:val="17"/>
    </w:rPr>
  </w:style>
  <w:style w:type="paragraph" w:customStyle="1" w:styleId="Tagline08">
    <w:name w:val="Tagline 08"/>
    <w:basedOn w:val="Normal"/>
    <w:link w:val="Tagline08Char"/>
    <w:qFormat/>
    <w:rsid w:val="00BE0CD7"/>
    <w:pPr>
      <w:spacing w:after="0" w:line="240" w:lineRule="auto"/>
    </w:pPr>
    <w:rPr>
      <w:color w:val="322B39" w:themeColor="background2" w:themeShade="40"/>
      <w:sz w:val="56"/>
    </w:rPr>
  </w:style>
  <w:style w:type="character" w:customStyle="1" w:styleId="paratext05Char">
    <w:name w:val="para_text05 Char"/>
    <w:basedOn w:val="DefaultParagraphFont"/>
    <w:link w:val="paratext05"/>
    <w:rsid w:val="00347C5B"/>
    <w:rPr>
      <w:color w:val="322B39" w:themeColor="background2" w:themeShade="40"/>
      <w:szCs w:val="17"/>
    </w:rPr>
  </w:style>
  <w:style w:type="paragraph" w:customStyle="1" w:styleId="NLetterHeading">
    <w:name w:val="NLetter_Heading"/>
    <w:basedOn w:val="Normal"/>
    <w:link w:val="NLetterHeadingChar"/>
    <w:qFormat/>
    <w:rsid w:val="00BE0CD7"/>
    <w:pPr>
      <w:spacing w:after="0" w:line="240" w:lineRule="auto"/>
      <w:jc w:val="right"/>
    </w:pPr>
    <w:rPr>
      <w:rFonts w:asciiTheme="majorHAnsi" w:hAnsiTheme="majorHAnsi"/>
      <w:b/>
      <w:color w:val="141117" w:themeColor="background2" w:themeShade="1A"/>
      <w:sz w:val="96"/>
    </w:rPr>
  </w:style>
  <w:style w:type="character" w:customStyle="1" w:styleId="Tagline08Char">
    <w:name w:val="Tagline 08 Char"/>
    <w:basedOn w:val="DefaultParagraphFont"/>
    <w:link w:val="Tagline08"/>
    <w:rsid w:val="00BE0CD7"/>
    <w:rPr>
      <w:color w:val="322B39" w:themeColor="background2" w:themeShade="40"/>
      <w:sz w:val="56"/>
    </w:rPr>
  </w:style>
  <w:style w:type="paragraph" w:customStyle="1" w:styleId="NLetterheading02">
    <w:name w:val="NLetter_heading02"/>
    <w:link w:val="NLetterheading02Char"/>
    <w:qFormat/>
    <w:rsid w:val="00BE0CD7"/>
    <w:pPr>
      <w:spacing w:after="0"/>
      <w:jc w:val="left"/>
    </w:pPr>
    <w:rPr>
      <w:rFonts w:asciiTheme="majorHAnsi" w:hAnsiTheme="majorHAnsi"/>
      <w:color w:val="141117" w:themeColor="background2" w:themeShade="1A"/>
      <w:sz w:val="96"/>
    </w:rPr>
  </w:style>
  <w:style w:type="character" w:customStyle="1" w:styleId="NLetterHeadingChar">
    <w:name w:val="NLetter_Heading Char"/>
    <w:basedOn w:val="DefaultParagraphFont"/>
    <w:link w:val="NLetterHeading"/>
    <w:rsid w:val="00BE0CD7"/>
    <w:rPr>
      <w:rFonts w:asciiTheme="majorHAnsi" w:hAnsiTheme="majorHAnsi"/>
      <w:b/>
      <w:color w:val="141117" w:themeColor="background2" w:themeShade="1A"/>
      <w:sz w:val="96"/>
    </w:rPr>
  </w:style>
  <w:style w:type="paragraph" w:customStyle="1" w:styleId="Tagline09">
    <w:name w:val="Tagline09"/>
    <w:link w:val="Tagline09Char"/>
    <w:qFormat/>
    <w:rsid w:val="00BE0CD7"/>
    <w:pPr>
      <w:widowControl w:val="0"/>
      <w:spacing w:after="0" w:line="240" w:lineRule="auto"/>
    </w:pPr>
    <w:rPr>
      <w:color w:val="322B39" w:themeColor="background2" w:themeShade="40"/>
      <w:szCs w:val="14"/>
    </w:rPr>
  </w:style>
  <w:style w:type="character" w:customStyle="1" w:styleId="NLetterheading02Char">
    <w:name w:val="NLetter_heading02 Char"/>
    <w:basedOn w:val="DefaultParagraphFont"/>
    <w:link w:val="NLetterheading02"/>
    <w:rsid w:val="00BE0CD7"/>
    <w:rPr>
      <w:rFonts w:asciiTheme="majorHAnsi" w:hAnsiTheme="majorHAnsi"/>
      <w:color w:val="141117" w:themeColor="background2" w:themeShade="1A"/>
      <w:sz w:val="96"/>
    </w:rPr>
  </w:style>
  <w:style w:type="paragraph" w:customStyle="1" w:styleId="NewsLtrBodyText">
    <w:name w:val="NewsLtrBodyText"/>
    <w:link w:val="NewsLtrBodyTextChar"/>
    <w:qFormat/>
    <w:rsid w:val="00BE0CD7"/>
    <w:pPr>
      <w:jc w:val="left"/>
    </w:pPr>
    <w:rPr>
      <w:sz w:val="18"/>
      <w:szCs w:val="15"/>
    </w:rPr>
  </w:style>
  <w:style w:type="character" w:customStyle="1" w:styleId="Tagline09Char">
    <w:name w:val="Tagline09 Char"/>
    <w:basedOn w:val="DefaultParagraphFont"/>
    <w:link w:val="Tagline09"/>
    <w:rsid w:val="00BE0CD7"/>
    <w:rPr>
      <w:color w:val="322B39" w:themeColor="background2" w:themeShade="40"/>
      <w:szCs w:val="14"/>
    </w:rPr>
  </w:style>
  <w:style w:type="character" w:customStyle="1" w:styleId="NewsLtrBodyTextChar">
    <w:name w:val="NewsLtrBodyText Char"/>
    <w:basedOn w:val="DefaultParagraphFont"/>
    <w:link w:val="NewsLtrBodyText"/>
    <w:rsid w:val="00BE0CD7"/>
    <w:rPr>
      <w:sz w:val="18"/>
      <w:szCs w:val="15"/>
    </w:rPr>
  </w:style>
  <w:style w:type="paragraph" w:customStyle="1" w:styleId="Right-aligned">
    <w:name w:val="Right-aligned"/>
    <w:basedOn w:val="Normal"/>
    <w:rsid w:val="00E87A9A"/>
    <w:pPr>
      <w:jc w:val="right"/>
    </w:pPr>
  </w:style>
  <w:style w:type="paragraph" w:customStyle="1" w:styleId="Picturewithspacing">
    <w:name w:val="Picture with spacing"/>
    <w:basedOn w:val="Normal"/>
    <w:rsid w:val="00347C5B"/>
    <w:pPr>
      <w:spacing w:before="200"/>
    </w:pPr>
    <w:rPr>
      <w:szCs w:val="15"/>
    </w:rPr>
  </w:style>
  <w:style w:type="paragraph" w:styleId="ListParagraph">
    <w:name w:val="List Paragraph"/>
    <w:basedOn w:val="Normal"/>
    <w:uiPriority w:val="34"/>
    <w:qFormat/>
    <w:rsid w:val="005278E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llahar\AppData\Roaming\Microsoft\Templates\Newsletter%20(Green%20wav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FC810B4C3546F7B6E2138757D27501"/>
        <w:category>
          <w:name w:val="General"/>
          <w:gallery w:val="placeholder"/>
        </w:category>
        <w:types>
          <w:type w:val="bbPlcHdr"/>
        </w:types>
        <w:behaviors>
          <w:behavior w:val="content"/>
        </w:behaviors>
        <w:guid w:val="{48F89CA9-32DA-475B-B6D1-49CBDE94AF0D}"/>
      </w:docPartPr>
      <w:docPartBody>
        <w:p w:rsidR="00AB298E" w:rsidRDefault="007F77B4">
          <w:pPr>
            <w:pStyle w:val="ABFC810B4C3546F7B6E2138757D27501"/>
          </w:pPr>
          <w:r>
            <w:rPr>
              <w:w w:val="90"/>
            </w:rPr>
            <w:t>Upcoming Events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7B4"/>
    <w:rsid w:val="007F77B4"/>
    <w:rsid w:val="00AB298E"/>
    <w:rsid w:val="00D12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656C77348541CF991123921882AFE6">
    <w:name w:val="9B656C77348541CF991123921882AFE6"/>
  </w:style>
  <w:style w:type="paragraph" w:customStyle="1" w:styleId="1E24699FDE3648BD95A07CFBBF68AC11">
    <w:name w:val="1E24699FDE3648BD95A07CFBBF68AC11"/>
  </w:style>
  <w:style w:type="paragraph" w:customStyle="1" w:styleId="BA4EC790ED9B416CBEA7D60D8B33A7A3">
    <w:name w:val="BA4EC790ED9B416CBEA7D60D8B33A7A3"/>
  </w:style>
  <w:style w:type="paragraph" w:customStyle="1" w:styleId="3F564AAD40C04C17ADEF6DB1FA1E7B51">
    <w:name w:val="3F564AAD40C04C17ADEF6DB1FA1E7B51"/>
  </w:style>
  <w:style w:type="paragraph" w:customStyle="1" w:styleId="NLetterHeading">
    <w:name w:val="NLetter_Heading"/>
    <w:basedOn w:val="Normal"/>
    <w:link w:val="NLetterHeadingChar"/>
    <w:qFormat/>
    <w:pPr>
      <w:spacing w:after="0" w:line="240" w:lineRule="auto"/>
      <w:jc w:val="right"/>
    </w:pPr>
    <w:rPr>
      <w:rFonts w:asciiTheme="majorHAnsi" w:eastAsiaTheme="minorHAnsi" w:hAnsiTheme="majorHAnsi"/>
      <w:b/>
      <w:color w:val="171717" w:themeColor="background2" w:themeShade="1A"/>
      <w:sz w:val="96"/>
    </w:rPr>
  </w:style>
  <w:style w:type="paragraph" w:customStyle="1" w:styleId="NLetterheading02">
    <w:name w:val="NLetter_heading02"/>
    <w:link w:val="NLetterheading02Char"/>
    <w:qFormat/>
    <w:pPr>
      <w:spacing w:after="0" w:line="276" w:lineRule="auto"/>
    </w:pPr>
    <w:rPr>
      <w:rFonts w:asciiTheme="majorHAnsi" w:eastAsiaTheme="minorHAnsi" w:hAnsiTheme="majorHAnsi"/>
      <w:color w:val="171717" w:themeColor="background2" w:themeShade="1A"/>
      <w:sz w:val="96"/>
    </w:rPr>
  </w:style>
  <w:style w:type="character" w:customStyle="1" w:styleId="NLetterHeadingChar">
    <w:name w:val="NLetter_Heading Char"/>
    <w:basedOn w:val="DefaultParagraphFont"/>
    <w:link w:val="NLetterHeading"/>
    <w:rPr>
      <w:rFonts w:asciiTheme="majorHAnsi" w:eastAsiaTheme="minorHAnsi" w:hAnsiTheme="majorHAnsi"/>
      <w:b/>
      <w:color w:val="171717" w:themeColor="background2" w:themeShade="1A"/>
      <w:sz w:val="96"/>
    </w:rPr>
  </w:style>
  <w:style w:type="character" w:customStyle="1" w:styleId="NLetterheading02Char">
    <w:name w:val="NLetter_heading02 Char"/>
    <w:basedOn w:val="DefaultParagraphFont"/>
    <w:link w:val="NLetterheading02"/>
    <w:rPr>
      <w:rFonts w:asciiTheme="majorHAnsi" w:eastAsiaTheme="minorHAnsi" w:hAnsiTheme="majorHAnsi"/>
      <w:color w:val="171717" w:themeColor="background2" w:themeShade="1A"/>
      <w:sz w:val="96"/>
    </w:rPr>
  </w:style>
  <w:style w:type="paragraph" w:customStyle="1" w:styleId="A4FF19CE1D3F4E9AADDF85857A3BA156">
    <w:name w:val="A4FF19CE1D3F4E9AADDF85857A3BA156"/>
  </w:style>
  <w:style w:type="paragraph" w:customStyle="1" w:styleId="Tagline02">
    <w:name w:val="Tagline 02"/>
    <w:basedOn w:val="Normal"/>
    <w:link w:val="Tagline02Char"/>
    <w:qFormat/>
    <w:pPr>
      <w:spacing w:after="0" w:line="240" w:lineRule="auto"/>
      <w:jc w:val="right"/>
    </w:pPr>
    <w:rPr>
      <w:rFonts w:eastAsiaTheme="minorHAnsi"/>
      <w:color w:val="833C0B" w:themeColor="accent2" w:themeShade="80"/>
      <w:sz w:val="40"/>
    </w:rPr>
  </w:style>
  <w:style w:type="character" w:customStyle="1" w:styleId="Tagline02Char">
    <w:name w:val="Tagline 02 Char"/>
    <w:basedOn w:val="DefaultParagraphFont"/>
    <w:link w:val="Tagline02"/>
    <w:rPr>
      <w:rFonts w:eastAsiaTheme="minorHAnsi"/>
      <w:color w:val="833C0B" w:themeColor="accent2" w:themeShade="80"/>
      <w:sz w:val="40"/>
    </w:rPr>
  </w:style>
  <w:style w:type="paragraph" w:customStyle="1" w:styleId="85708F9541054020BB98C462C45D1438">
    <w:name w:val="85708F9541054020BB98C462C45D1438"/>
  </w:style>
  <w:style w:type="paragraph" w:customStyle="1" w:styleId="ParaText06">
    <w:name w:val="Para_Text 06"/>
    <w:basedOn w:val="Normal"/>
    <w:link w:val="ParaText06Char"/>
    <w:qFormat/>
    <w:pPr>
      <w:spacing w:after="240" w:line="240" w:lineRule="auto"/>
    </w:pPr>
    <w:rPr>
      <w:rFonts w:eastAsiaTheme="minorHAnsi"/>
      <w:color w:val="3B3838" w:themeColor="background2" w:themeShade="40"/>
    </w:rPr>
  </w:style>
  <w:style w:type="character" w:customStyle="1" w:styleId="ParaText06Char">
    <w:name w:val="Para_Text 06 Char"/>
    <w:basedOn w:val="DefaultParagraphFont"/>
    <w:link w:val="ParaText06"/>
    <w:rPr>
      <w:rFonts w:eastAsiaTheme="minorHAnsi"/>
      <w:color w:val="3B3838" w:themeColor="background2" w:themeShade="40"/>
    </w:rPr>
  </w:style>
  <w:style w:type="paragraph" w:customStyle="1" w:styleId="2C7916F53D3847C3B3C0898B3AA27111">
    <w:name w:val="2C7916F53D3847C3B3C0898B3AA27111"/>
  </w:style>
  <w:style w:type="paragraph" w:customStyle="1" w:styleId="ParaText02">
    <w:name w:val="Para_Text02"/>
    <w:basedOn w:val="Normal"/>
    <w:link w:val="ParaText02Char"/>
    <w:qFormat/>
    <w:pPr>
      <w:widowControl w:val="0"/>
      <w:spacing w:after="200" w:line="280" w:lineRule="exact"/>
      <w:jc w:val="right"/>
    </w:pPr>
    <w:rPr>
      <w:rFonts w:eastAsiaTheme="minorHAnsi"/>
      <w:color w:val="000000" w:themeColor="text1"/>
      <w:sz w:val="20"/>
    </w:rPr>
  </w:style>
  <w:style w:type="character" w:customStyle="1" w:styleId="ParaText02Char">
    <w:name w:val="Para_Text02 Char"/>
    <w:basedOn w:val="DefaultParagraphFont"/>
    <w:link w:val="ParaText02"/>
    <w:rPr>
      <w:rFonts w:eastAsiaTheme="minorHAnsi"/>
      <w:color w:val="000000" w:themeColor="text1"/>
      <w:sz w:val="20"/>
    </w:rPr>
  </w:style>
  <w:style w:type="paragraph" w:customStyle="1" w:styleId="95E12E6128A541959873B074EEB415A0">
    <w:name w:val="95E12E6128A541959873B074EEB415A0"/>
  </w:style>
  <w:style w:type="paragraph" w:customStyle="1" w:styleId="D34F6E5944D645289361C203ED1556F1">
    <w:name w:val="D34F6E5944D645289361C203ED1556F1"/>
  </w:style>
  <w:style w:type="paragraph" w:customStyle="1" w:styleId="D883C7D9C2E94D439C0799956E2A5988">
    <w:name w:val="D883C7D9C2E94D439C0799956E2A5988"/>
  </w:style>
  <w:style w:type="paragraph" w:customStyle="1" w:styleId="89DF264EAA944177BAF9D139F509BAB0">
    <w:name w:val="89DF264EAA944177BAF9D139F509BAB0"/>
  </w:style>
  <w:style w:type="paragraph" w:customStyle="1" w:styleId="D86578F4C6B044CBBAEFCAF235E7D5F6">
    <w:name w:val="D86578F4C6B044CBBAEFCAF235E7D5F6"/>
  </w:style>
  <w:style w:type="paragraph" w:customStyle="1" w:styleId="1A486D77CB374083961EEB92D158853D">
    <w:name w:val="1A486D77CB374083961EEB92D158853D"/>
  </w:style>
  <w:style w:type="paragraph" w:customStyle="1" w:styleId="B02C4C9F221C465E96872C45DAF8FEA7">
    <w:name w:val="B02C4C9F221C465E96872C45DAF8FEA7"/>
  </w:style>
  <w:style w:type="paragraph" w:customStyle="1" w:styleId="C07A42E8C5F84B5BACF900A54C291E5A">
    <w:name w:val="C07A42E8C5F84B5BACF900A54C291E5A"/>
  </w:style>
  <w:style w:type="paragraph" w:customStyle="1" w:styleId="Address">
    <w:name w:val="Address"/>
    <w:basedOn w:val="Normal"/>
    <w:link w:val="AddressChar"/>
    <w:qFormat/>
    <w:pPr>
      <w:spacing w:after="0" w:line="276" w:lineRule="auto"/>
    </w:pPr>
    <w:rPr>
      <w:rFonts w:eastAsiaTheme="minorHAnsi"/>
      <w:sz w:val="18"/>
    </w:rPr>
  </w:style>
  <w:style w:type="character" w:customStyle="1" w:styleId="AddressChar">
    <w:name w:val="Address Char"/>
    <w:basedOn w:val="DefaultParagraphFont"/>
    <w:link w:val="Address"/>
    <w:rPr>
      <w:rFonts w:eastAsiaTheme="minorHAnsi"/>
      <w:sz w:val="18"/>
    </w:rPr>
  </w:style>
  <w:style w:type="paragraph" w:customStyle="1" w:styleId="D6D2CB2D76284438B36DDCAFC3B722A0">
    <w:name w:val="D6D2CB2D76284438B36DDCAFC3B722A0"/>
  </w:style>
  <w:style w:type="paragraph" w:customStyle="1" w:styleId="NewsLtrBodyText">
    <w:name w:val="NewsLtrBodyText"/>
    <w:link w:val="NewsLtrBodyTextChar"/>
    <w:qFormat/>
    <w:pPr>
      <w:spacing w:after="200" w:line="276" w:lineRule="auto"/>
    </w:pPr>
    <w:rPr>
      <w:rFonts w:eastAsiaTheme="minorHAnsi"/>
      <w:sz w:val="18"/>
      <w:szCs w:val="15"/>
    </w:rPr>
  </w:style>
  <w:style w:type="character" w:customStyle="1" w:styleId="NewsLtrBodyTextChar">
    <w:name w:val="NewsLtrBodyText Char"/>
    <w:basedOn w:val="DefaultParagraphFont"/>
    <w:link w:val="NewsLtrBodyText"/>
    <w:rPr>
      <w:rFonts w:eastAsiaTheme="minorHAnsi"/>
      <w:sz w:val="18"/>
      <w:szCs w:val="15"/>
    </w:rPr>
  </w:style>
  <w:style w:type="paragraph" w:customStyle="1" w:styleId="6B6249B95C534A93B423E8D9D8088457">
    <w:name w:val="6B6249B95C534A93B423E8D9D8088457"/>
  </w:style>
  <w:style w:type="paragraph" w:customStyle="1" w:styleId="94B42000889A4071A4AB65575EB8232C">
    <w:name w:val="94B42000889A4071A4AB65575EB8232C"/>
  </w:style>
  <w:style w:type="paragraph" w:customStyle="1" w:styleId="84A3BD26F61E44D0B61145A406819821">
    <w:name w:val="84A3BD26F61E44D0B61145A406819821"/>
  </w:style>
  <w:style w:type="paragraph" w:customStyle="1" w:styleId="3CBC6138429D47D696DA06B22ECCA1B2">
    <w:name w:val="3CBC6138429D47D696DA06B22ECCA1B2"/>
  </w:style>
  <w:style w:type="paragraph" w:customStyle="1" w:styleId="C4C7A531A84B4163B26977B93CB74730">
    <w:name w:val="C4C7A531A84B4163B26977B93CB74730"/>
  </w:style>
  <w:style w:type="paragraph" w:customStyle="1" w:styleId="ABFC810B4C3546F7B6E2138757D27501">
    <w:name w:val="ABFC810B4C3546F7B6E2138757D27501"/>
  </w:style>
  <w:style w:type="paragraph" w:customStyle="1" w:styleId="9981C1E29BFC4A48B22CB3B32E8D9765">
    <w:name w:val="9981C1E29BFC4A48B22CB3B32E8D9765"/>
  </w:style>
  <w:style w:type="paragraph" w:customStyle="1" w:styleId="49C3FF90319B47F8BD7698E434623122">
    <w:name w:val="49C3FF90319B47F8BD7698E434623122"/>
  </w:style>
  <w:style w:type="paragraph" w:customStyle="1" w:styleId="1F7ACDD1B36648CABB55066ADEC807E8">
    <w:name w:val="1F7ACDD1B36648CABB55066ADEC807E8"/>
  </w:style>
  <w:style w:type="paragraph" w:customStyle="1" w:styleId="008A8BF8204D41728870649285E2CC89">
    <w:name w:val="008A8BF8204D41728870649285E2CC89"/>
  </w:style>
  <w:style w:type="paragraph" w:customStyle="1" w:styleId="086E4F3658704440A5E74677F34D4788">
    <w:name w:val="086E4F3658704440A5E74677F34D4788"/>
  </w:style>
  <w:style w:type="paragraph" w:customStyle="1" w:styleId="Tagline09">
    <w:name w:val="Tagline09"/>
    <w:link w:val="Tagline09Char"/>
    <w:qFormat/>
    <w:pPr>
      <w:widowControl w:val="0"/>
      <w:spacing w:after="0" w:line="240" w:lineRule="auto"/>
      <w:jc w:val="center"/>
    </w:pPr>
    <w:rPr>
      <w:rFonts w:eastAsiaTheme="minorHAnsi"/>
      <w:color w:val="3B3838" w:themeColor="background2" w:themeShade="40"/>
      <w:szCs w:val="14"/>
    </w:rPr>
  </w:style>
  <w:style w:type="character" w:customStyle="1" w:styleId="Tagline09Char">
    <w:name w:val="Tagline09 Char"/>
    <w:basedOn w:val="DefaultParagraphFont"/>
    <w:link w:val="Tagline09"/>
    <w:rPr>
      <w:rFonts w:eastAsiaTheme="minorHAnsi"/>
      <w:color w:val="3B3838" w:themeColor="background2" w:themeShade="40"/>
      <w:szCs w:val="14"/>
    </w:rPr>
  </w:style>
  <w:style w:type="paragraph" w:customStyle="1" w:styleId="7B7B348A83D540688B2CE224CC868D3D">
    <w:name w:val="7B7B348A83D540688B2CE224CC868D3D"/>
  </w:style>
  <w:style w:type="paragraph" w:customStyle="1" w:styleId="71CF67B4BFA940A79CA185036B39B389">
    <w:name w:val="71CF67B4BFA940A79CA185036B39B389"/>
  </w:style>
  <w:style w:type="paragraph" w:customStyle="1" w:styleId="5C2E32810D1E4AE0B54B687ABF842644">
    <w:name w:val="5C2E32810D1E4AE0B54B687ABF842644"/>
  </w:style>
  <w:style w:type="paragraph" w:customStyle="1" w:styleId="47281DC3D76B4825A2BBF20226AFCF1B">
    <w:name w:val="47281DC3D76B4825A2BBF20226AFCF1B"/>
  </w:style>
  <w:style w:type="paragraph" w:customStyle="1" w:styleId="780AFF0C9AD747A5AA5E1308DEA55AF4">
    <w:name w:val="780AFF0C9AD747A5AA5E1308DEA55AF4"/>
  </w:style>
  <w:style w:type="paragraph" w:customStyle="1" w:styleId="paratext05">
    <w:name w:val="para_text05"/>
    <w:link w:val="paratext05Char"/>
    <w:qFormat/>
    <w:pPr>
      <w:spacing w:after="200" w:line="240" w:lineRule="auto"/>
    </w:pPr>
    <w:rPr>
      <w:rFonts w:eastAsiaTheme="minorHAnsi"/>
      <w:color w:val="3B3838" w:themeColor="background2" w:themeShade="40"/>
      <w:szCs w:val="17"/>
    </w:rPr>
  </w:style>
  <w:style w:type="character" w:customStyle="1" w:styleId="paratext05Char">
    <w:name w:val="para_text05 Char"/>
    <w:basedOn w:val="DefaultParagraphFont"/>
    <w:link w:val="paratext05"/>
    <w:rPr>
      <w:rFonts w:eastAsiaTheme="minorHAnsi"/>
      <w:color w:val="3B3838" w:themeColor="background2" w:themeShade="40"/>
      <w:szCs w:val="17"/>
    </w:rPr>
  </w:style>
  <w:style w:type="paragraph" w:customStyle="1" w:styleId="3E5E97EA045944CBBD0846D2132F037F">
    <w:name w:val="3E5E97EA045944CBBD0846D2132F037F"/>
  </w:style>
  <w:style w:type="paragraph" w:customStyle="1" w:styleId="4E8089B666E7470A9264B6C632B9B6D9">
    <w:name w:val="4E8089B666E7470A9264B6C632B9B6D9"/>
  </w:style>
  <w:style w:type="paragraph" w:customStyle="1" w:styleId="Tagline03">
    <w:name w:val="Tagline 03"/>
    <w:basedOn w:val="Normal"/>
    <w:link w:val="Tagline03Char"/>
    <w:qFormat/>
    <w:pPr>
      <w:widowControl w:val="0"/>
      <w:spacing w:after="200" w:line="240" w:lineRule="auto"/>
    </w:pPr>
    <w:rPr>
      <w:rFonts w:eastAsiaTheme="minorHAnsi" w:cs="Arial"/>
      <w:caps/>
      <w:color w:val="0D0D0D" w:themeColor="text1" w:themeTint="F2"/>
      <w:w w:val="90"/>
      <w:sz w:val="36"/>
      <w:szCs w:val="16"/>
    </w:rPr>
  </w:style>
  <w:style w:type="character" w:customStyle="1" w:styleId="Tagline03Char">
    <w:name w:val="Tagline 03 Char"/>
    <w:basedOn w:val="DefaultParagraphFont"/>
    <w:link w:val="Tagline03"/>
    <w:rPr>
      <w:rFonts w:eastAsiaTheme="minorHAnsi" w:cs="Arial"/>
      <w:caps/>
      <w:color w:val="0D0D0D" w:themeColor="text1" w:themeTint="F2"/>
      <w:w w:val="90"/>
      <w:sz w:val="36"/>
      <w:szCs w:val="16"/>
    </w:rPr>
  </w:style>
  <w:style w:type="paragraph" w:customStyle="1" w:styleId="A0E0BA98397A434594916433418BFCF6">
    <w:name w:val="A0E0BA98397A434594916433418BFC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Business_sta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DA74E-00FE-4743-96B1-76D12AB08F78}">
  <ds:schemaRefs>
    <ds:schemaRef ds:uri="http://schemas.microsoft.com/sharepoint/v3/contenttype/forms"/>
  </ds:schemaRefs>
</ds:datastoreItem>
</file>

<file path=customXml/itemProps2.xml><?xml version="1.0" encoding="utf-8"?>
<ds:datastoreItem xmlns:ds="http://schemas.openxmlformats.org/officeDocument/2006/customXml" ds:itemID="{CFCFEAF9-5C8F-41EA-80CF-8E62179B4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(Green wave design)</Template>
  <TotalTime>1</TotalTime>
  <Pages>2</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Gallahar</dc:creator>
  <cp:keywords/>
  <cp:lastModifiedBy>Sheri Hager</cp:lastModifiedBy>
  <cp:revision>2</cp:revision>
  <cp:lastPrinted>2016-03-10T18:43:00Z</cp:lastPrinted>
  <dcterms:created xsi:type="dcterms:W3CDTF">2016-03-11T15:11:00Z</dcterms:created>
  <dcterms:modified xsi:type="dcterms:W3CDTF">2016-03-11T15:11:00Z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TC103853769990</vt:lpwstr>
  </property>
</Properties>
</file>